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34424" w14:textId="77777777" w:rsidR="00E2539C" w:rsidRDefault="00E2539C">
      <w:pPr>
        <w:pStyle w:val="Standard"/>
        <w:spacing w:after="0"/>
        <w:rPr>
          <w:color w:val="000000"/>
          <w:sz w:val="24"/>
        </w:rPr>
      </w:pPr>
    </w:p>
    <w:p w14:paraId="766A098B" w14:textId="77777777" w:rsidR="00E2539C" w:rsidRDefault="00000000">
      <w:pPr>
        <w:pStyle w:val="Standard"/>
        <w:spacing w:after="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INFORME DE GESTIÓN DE ZONA</w:t>
      </w:r>
    </w:p>
    <w:p w14:paraId="5CFD0BFC" w14:textId="77777777" w:rsidR="00E2539C" w:rsidRDefault="00000000">
      <w:pPr>
        <w:pStyle w:val="Standard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Curso 2019-2020</w:t>
      </w:r>
    </w:p>
    <w:p w14:paraId="72C1B15D" w14:textId="77777777" w:rsidR="00E2539C" w:rsidRDefault="00E2539C">
      <w:pPr>
        <w:pStyle w:val="Standard"/>
        <w:spacing w:after="0"/>
        <w:rPr>
          <w:color w:val="000000"/>
          <w:sz w:val="24"/>
        </w:rPr>
      </w:pPr>
    </w:p>
    <w:p w14:paraId="0BBE2F6E" w14:textId="77777777" w:rsidR="00E2539C" w:rsidRDefault="00000000">
      <w:pPr>
        <w:pStyle w:val="Standard"/>
        <w:numPr>
          <w:ilvl w:val="0"/>
          <w:numId w:val="9"/>
        </w:numPr>
        <w:spacing w:after="0"/>
        <w:rPr>
          <w:i/>
          <w:iCs/>
          <w:color w:val="000000"/>
          <w:sz w:val="24"/>
        </w:rPr>
      </w:pPr>
      <w:r>
        <w:rPr>
          <w:i/>
          <w:iCs/>
          <w:color w:val="000000"/>
          <w:sz w:val="24"/>
        </w:rPr>
        <w:t>Composición del Petit Comitè de Zona durante el curso: nombre y apellidos y la responsabilidad de cada uno.</w:t>
      </w:r>
    </w:p>
    <w:p w14:paraId="1A2E3F24" w14:textId="77777777" w:rsidR="00E2539C" w:rsidRDefault="00E2539C">
      <w:pPr>
        <w:pStyle w:val="Standard"/>
        <w:spacing w:after="0"/>
        <w:ind w:left="720"/>
      </w:pPr>
    </w:p>
    <w:p w14:paraId="7B391A0C" w14:textId="77777777" w:rsidR="00E2539C" w:rsidRDefault="00000000">
      <w:pPr>
        <w:pStyle w:val="Standard"/>
        <w:spacing w:after="0"/>
        <w:ind w:left="720"/>
      </w:pPr>
      <w:r>
        <w:t>Durante este curso, igual que en cursos anteriores, no hemos tenido responsable de zona.</w:t>
      </w:r>
    </w:p>
    <w:p w14:paraId="58A9339F" w14:textId="77777777" w:rsidR="00E2539C" w:rsidRDefault="00E2539C">
      <w:pPr>
        <w:pStyle w:val="Standard"/>
        <w:spacing w:after="0"/>
        <w:ind w:left="720"/>
      </w:pPr>
    </w:p>
    <w:p w14:paraId="6E2E3EF0" w14:textId="77777777" w:rsidR="00E2539C" w:rsidRDefault="00000000">
      <w:pPr>
        <w:pStyle w:val="Standard"/>
        <w:spacing w:after="0"/>
        <w:ind w:left="720"/>
      </w:pPr>
      <w:r>
        <w:t>El Comité de zona estaba formado por:</w:t>
      </w:r>
    </w:p>
    <w:p w14:paraId="7F3177C4" w14:textId="77777777" w:rsidR="00E2539C" w:rsidRDefault="00000000">
      <w:pPr>
        <w:pStyle w:val="Standard"/>
        <w:numPr>
          <w:ilvl w:val="0"/>
          <w:numId w:val="10"/>
        </w:numPr>
        <w:spacing w:after="0"/>
      </w:pPr>
      <w:r>
        <w:t>Fran Saborit – R. Grup Pedraforca</w:t>
      </w:r>
    </w:p>
    <w:p w14:paraId="27CCA0B4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Francisco Vico – R. Grup 9Barris Nou</w:t>
      </w:r>
    </w:p>
    <w:p w14:paraId="703DCEA9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Rosa Paíno – R. Grup Prosperitat</w:t>
      </w:r>
    </w:p>
    <w:p w14:paraId="0E2E2F38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Oscar Caballero – R. Grup Ora et Labora</w:t>
      </w:r>
    </w:p>
    <w:p w14:paraId="1CD63AB5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Toni Fernández – R. Grup Pa i Roses</w:t>
      </w:r>
    </w:p>
    <w:p w14:paraId="6196F08B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Pepe Rodado – Consiliari de zona</w:t>
      </w:r>
    </w:p>
    <w:p w14:paraId="7696E693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Isa Moreno – R. Grup Les Llavors</w:t>
      </w:r>
    </w:p>
    <w:p w14:paraId="16188CB1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46DA1C5F" w14:textId="77777777" w:rsidR="00E2539C" w:rsidRDefault="00000000">
      <w:pPr>
        <w:pStyle w:val="Standard"/>
        <w:numPr>
          <w:ilvl w:val="0"/>
          <w:numId w:val="1"/>
        </w:numPr>
        <w:spacing w:after="0"/>
        <w:rPr>
          <w:i/>
          <w:iCs/>
          <w:color w:val="000000"/>
          <w:sz w:val="24"/>
        </w:rPr>
      </w:pPr>
      <w:r>
        <w:rPr>
          <w:i/>
          <w:iCs/>
          <w:color w:val="000000"/>
          <w:sz w:val="24"/>
        </w:rPr>
        <w:t>Altas y bajas como militantes, cambios de grupos, número de militantes y de grupos. Todos los grupos tienen consiliario/a?</w:t>
      </w:r>
    </w:p>
    <w:p w14:paraId="387F3996" w14:textId="77777777" w:rsidR="00E2539C" w:rsidRDefault="00E2539C">
      <w:pPr>
        <w:pStyle w:val="Standard"/>
        <w:spacing w:after="0"/>
        <w:ind w:left="720"/>
      </w:pPr>
    </w:p>
    <w:p w14:paraId="03D0F781" w14:textId="77777777" w:rsidR="00E2539C" w:rsidRDefault="00000000">
      <w:pPr>
        <w:pStyle w:val="Standard"/>
        <w:spacing w:after="0"/>
        <w:ind w:left="720"/>
      </w:pPr>
      <w:r>
        <w:t>Al finalizar este curso el número de militantes de la zona es de 57.</w:t>
      </w:r>
    </w:p>
    <w:p w14:paraId="02B3B256" w14:textId="77777777" w:rsidR="00E2539C" w:rsidRDefault="00000000">
      <w:pPr>
        <w:pStyle w:val="Standard"/>
        <w:spacing w:after="0"/>
        <w:ind w:left="720"/>
      </w:pPr>
      <w:r>
        <w:t>Durante este curso no se ha incorporado ningún militante nuevo. Tampoco se ha marchado nadie de ningún grupo.</w:t>
      </w:r>
    </w:p>
    <w:p w14:paraId="42CD2FA2" w14:textId="77777777" w:rsidR="00E2539C" w:rsidRDefault="00000000">
      <w:pPr>
        <w:pStyle w:val="Standard"/>
        <w:spacing w:after="0"/>
        <w:ind w:left="720"/>
      </w:pPr>
      <w:r>
        <w:t>Actualmente todos los grupos tienen consiliario/a.</w:t>
      </w:r>
    </w:p>
    <w:p w14:paraId="54A94201" w14:textId="77777777" w:rsidR="00E2539C" w:rsidRDefault="00E2539C">
      <w:pPr>
        <w:pStyle w:val="Standard"/>
        <w:spacing w:after="0"/>
        <w:ind w:left="720"/>
      </w:pPr>
    </w:p>
    <w:p w14:paraId="7C55FD45" w14:textId="77777777" w:rsidR="00E2539C" w:rsidRDefault="00000000">
      <w:pPr>
        <w:pStyle w:val="Standard"/>
        <w:numPr>
          <w:ilvl w:val="0"/>
          <w:numId w:val="1"/>
        </w:numPr>
        <w:spacing w:after="0"/>
        <w:rPr>
          <w:i/>
          <w:iCs/>
          <w:color w:val="000000"/>
          <w:sz w:val="24"/>
        </w:rPr>
      </w:pPr>
      <w:r>
        <w:rPr>
          <w:i/>
          <w:iCs/>
          <w:color w:val="000000"/>
          <w:sz w:val="24"/>
        </w:rPr>
        <w:t>Defunciones de militantes y/o consiliarios/as.</w:t>
      </w:r>
    </w:p>
    <w:p w14:paraId="09E24944" w14:textId="77777777" w:rsidR="00E2539C" w:rsidRDefault="00E2539C">
      <w:pPr>
        <w:pStyle w:val="Standard"/>
        <w:spacing w:after="0"/>
        <w:ind w:left="720"/>
      </w:pPr>
    </w:p>
    <w:p w14:paraId="4921594B" w14:textId="77777777" w:rsidR="00E2539C" w:rsidRDefault="00000000">
      <w:pPr>
        <w:pStyle w:val="Standard"/>
        <w:spacing w:after="0"/>
        <w:ind w:left="720"/>
      </w:pPr>
      <w:r>
        <w:t>En la zona de 9Barris y debido a la pandemia del Covid 19, ha muerto Joan Cuadrenc. Aunque no era actualmente consiliario de ningún grupo, sí que había estado anteriormente a algún grupo de otra zona y de otros movimientos.</w:t>
      </w:r>
    </w:p>
    <w:p w14:paraId="1F6B76CD" w14:textId="77777777" w:rsidR="00E2539C" w:rsidRDefault="00000000">
      <w:pPr>
        <w:pStyle w:val="Standard"/>
        <w:spacing w:after="0"/>
        <w:ind w:left="720"/>
      </w:pPr>
      <w:r>
        <w:t>Era rector de las parroquias de Sant Sebastià (Verdúm) y Santa María Magdalena (Roquetes).</w:t>
      </w:r>
    </w:p>
    <w:p w14:paraId="78B9672B" w14:textId="77777777" w:rsidR="00E2539C" w:rsidRDefault="00E2539C">
      <w:pPr>
        <w:pStyle w:val="Standard"/>
        <w:spacing w:after="0"/>
        <w:ind w:left="720"/>
      </w:pPr>
    </w:p>
    <w:p w14:paraId="7BB7CE82" w14:textId="77777777" w:rsidR="00E2539C" w:rsidRDefault="00000000">
      <w:pPr>
        <w:pStyle w:val="Standard"/>
        <w:numPr>
          <w:ilvl w:val="0"/>
          <w:numId w:val="1"/>
        </w:numPr>
        <w:spacing w:after="0"/>
      </w:pPr>
      <w:r>
        <w:rPr>
          <w:rStyle w:val="Fuentedeprrafopredeter"/>
          <w:i/>
          <w:iCs/>
          <w:color w:val="000000"/>
          <w:sz w:val="24"/>
        </w:rPr>
        <w:t xml:space="preserve">Explicar </w:t>
      </w:r>
      <w:r>
        <w:rPr>
          <w:rStyle w:val="Fuentedeprrafopredeter"/>
          <w:b/>
          <w:bCs/>
          <w:i/>
          <w:iCs/>
          <w:color w:val="000000"/>
          <w:sz w:val="24"/>
        </w:rPr>
        <w:t>cómo se ha organizado y qué se ha trabajado</w:t>
      </w:r>
      <w:r>
        <w:rPr>
          <w:rStyle w:val="Fuentedeprrafopredeter"/>
          <w:i/>
          <w:iCs/>
          <w:color w:val="000000"/>
          <w:sz w:val="24"/>
        </w:rPr>
        <w:t xml:space="preserve"> en la Zona a grandes rasgos (periodicidad de las reuniones del PCZ y del CZ, contenidos más importantes, etc).</w:t>
      </w:r>
    </w:p>
    <w:p w14:paraId="557A5506" w14:textId="77777777" w:rsidR="00E2539C" w:rsidRDefault="00E2539C">
      <w:pPr>
        <w:pStyle w:val="Standard"/>
        <w:spacing w:after="0"/>
        <w:ind w:left="720"/>
      </w:pPr>
    </w:p>
    <w:p w14:paraId="511CB480" w14:textId="77777777" w:rsidR="00E2539C" w:rsidRDefault="00000000">
      <w:pPr>
        <w:pStyle w:val="Standard"/>
        <w:spacing w:after="0"/>
        <w:ind w:left="720"/>
      </w:pPr>
      <w:r>
        <w:t>En el mes de septiembre, generalmente los grupos comenzamos a planificar y hacer revisión de vida.</w:t>
      </w:r>
    </w:p>
    <w:p w14:paraId="55456CDD" w14:textId="77777777" w:rsidR="00E2539C" w:rsidRDefault="00E2539C">
      <w:pPr>
        <w:pStyle w:val="Standard"/>
        <w:spacing w:after="0"/>
        <w:ind w:left="720"/>
      </w:pPr>
    </w:p>
    <w:p w14:paraId="636E365F" w14:textId="77777777" w:rsidR="00E2539C" w:rsidRDefault="00E2539C">
      <w:pPr>
        <w:pStyle w:val="Standard"/>
        <w:spacing w:after="0"/>
        <w:ind w:left="720"/>
      </w:pPr>
    </w:p>
    <w:p w14:paraId="1628BD6C" w14:textId="77777777" w:rsidR="00E2539C" w:rsidRDefault="00E2539C">
      <w:pPr>
        <w:pStyle w:val="Standard"/>
        <w:spacing w:after="0"/>
        <w:ind w:left="720"/>
      </w:pPr>
    </w:p>
    <w:p w14:paraId="33F782B8" w14:textId="77777777" w:rsidR="00E2539C" w:rsidRDefault="00E2539C">
      <w:pPr>
        <w:pStyle w:val="Standard"/>
        <w:spacing w:after="0"/>
        <w:ind w:left="720"/>
      </w:pPr>
    </w:p>
    <w:p w14:paraId="395EA64F" w14:textId="77777777" w:rsidR="00E2539C" w:rsidRDefault="00E2539C">
      <w:pPr>
        <w:pStyle w:val="Standard"/>
        <w:spacing w:after="0"/>
        <w:ind w:left="720"/>
      </w:pPr>
    </w:p>
    <w:p w14:paraId="7F1EF9E4" w14:textId="77777777" w:rsidR="00E2539C" w:rsidRDefault="00000000">
      <w:pPr>
        <w:pStyle w:val="Standard"/>
        <w:spacing w:after="0"/>
        <w:ind w:left="720"/>
      </w:pPr>
      <w:r>
        <w:t>El Comité de zona se reúne para preparar el Matí d’ACO. Hacer propuestas de calendario de reuniones del mismo comité, de los encuentros de zona (Matí d’ACO i Nit d’ACO) y de las Comunidades de los tiempos litúgicos.</w:t>
      </w:r>
    </w:p>
    <w:p w14:paraId="62658DD2" w14:textId="77777777" w:rsidR="00E2539C" w:rsidRDefault="00E2539C">
      <w:pPr>
        <w:pStyle w:val="Standard"/>
        <w:spacing w:after="0"/>
        <w:ind w:left="720"/>
      </w:pPr>
    </w:p>
    <w:p w14:paraId="6CFEA400" w14:textId="77777777" w:rsidR="00E2539C" w:rsidRDefault="00000000">
      <w:pPr>
        <w:pStyle w:val="Standard"/>
        <w:spacing w:after="0"/>
        <w:ind w:left="720"/>
      </w:pPr>
      <w:r>
        <w:t>El Comité de zona se ha reunido cada mes, de septiembre a junio. Habitualmente en los locales de la parroquia de Santa Engràcia (Prosperitat). Por causa de la pandemia, la reunión del mes de abril la hicimos telemática.</w:t>
      </w:r>
    </w:p>
    <w:p w14:paraId="7FE697B8" w14:textId="77777777" w:rsidR="00E2539C" w:rsidRDefault="00000000">
      <w:pPr>
        <w:pStyle w:val="Standard"/>
        <w:spacing w:after="0"/>
        <w:ind w:left="720"/>
      </w:pPr>
      <w:r>
        <w:t>Durante el curso, en el Comité hemos trabajado:</w:t>
      </w:r>
    </w:p>
    <w:p w14:paraId="4C577AA2" w14:textId="77777777" w:rsidR="00E2539C" w:rsidRDefault="00000000">
      <w:pPr>
        <w:pStyle w:val="Standard"/>
        <w:numPr>
          <w:ilvl w:val="0"/>
          <w:numId w:val="11"/>
        </w:numPr>
        <w:spacing w:after="0"/>
      </w:pPr>
      <w:r>
        <w:t>Situación de cada grupo.</w:t>
      </w:r>
    </w:p>
    <w:p w14:paraId="53087E61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Organización contenido del Matí d’ACO y de la Nit d’ACO y posteriormente su valoración.</w:t>
      </w:r>
    </w:p>
    <w:p w14:paraId="07E52DCD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Hemos hecho una monografía de cada grupo.</w:t>
      </w:r>
    </w:p>
    <w:p w14:paraId="7E1ACDC9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Información, y si es necesario debate de las reuniones del Comité General.</w:t>
      </w:r>
    </w:p>
    <w:p w14:paraId="6555A0B0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En el mes de abril vimos como los militantes estaban viviendo el confinamiento.</w:t>
      </w:r>
    </w:p>
    <w:p w14:paraId="210265C4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Hemos preparado las Comunidades de los tiempos litúrgicos.</w:t>
      </w:r>
    </w:p>
    <w:p w14:paraId="7406E445" w14:textId="77777777" w:rsidR="00E2539C" w:rsidRDefault="00E2539C">
      <w:pPr>
        <w:pStyle w:val="Standard"/>
        <w:spacing w:after="0"/>
      </w:pPr>
    </w:p>
    <w:p w14:paraId="477023A0" w14:textId="77777777" w:rsidR="00E2539C" w:rsidRDefault="00000000">
      <w:pPr>
        <w:pStyle w:val="Standard"/>
        <w:spacing w:after="0"/>
        <w:ind w:left="720"/>
      </w:pPr>
      <w:r>
        <w:t>Debido a que no había responsable de zona la participación en las reuniones del Comité General ha sido rotatoria. Es decir, cada vez iba una responsable que disponía de tiempo para asistir.</w:t>
      </w:r>
    </w:p>
    <w:p w14:paraId="34139501" w14:textId="77777777" w:rsidR="00E2539C" w:rsidRDefault="00E2539C">
      <w:pPr>
        <w:pStyle w:val="Standard"/>
        <w:spacing w:after="0"/>
        <w:ind w:left="720"/>
      </w:pPr>
    </w:p>
    <w:p w14:paraId="6E482612" w14:textId="77777777" w:rsidR="00E2539C" w:rsidRDefault="00E2539C">
      <w:pPr>
        <w:pStyle w:val="Standard"/>
        <w:spacing w:after="0"/>
        <w:ind w:left="720"/>
      </w:pPr>
    </w:p>
    <w:p w14:paraId="60E97128" w14:textId="77777777" w:rsidR="00E2539C" w:rsidRDefault="00000000">
      <w:pPr>
        <w:pStyle w:val="Standard"/>
        <w:numPr>
          <w:ilvl w:val="0"/>
          <w:numId w:val="1"/>
        </w:numPr>
        <w:spacing w:after="0"/>
      </w:pPr>
      <w:r>
        <w:rPr>
          <w:rStyle w:val="Fuentedeprrafopredeter"/>
          <w:i/>
          <w:iCs/>
          <w:color w:val="000000"/>
          <w:sz w:val="24"/>
        </w:rPr>
        <w:t xml:space="preserve">Resume de las </w:t>
      </w:r>
      <w:r>
        <w:rPr>
          <w:rStyle w:val="Fuentedeprrafopredeter"/>
          <w:b/>
          <w:bCs/>
          <w:i/>
          <w:iCs/>
          <w:color w:val="000000"/>
          <w:sz w:val="24"/>
        </w:rPr>
        <w:t xml:space="preserve">jornadas y encuentros </w:t>
      </w:r>
      <w:r>
        <w:rPr>
          <w:rStyle w:val="Fuentedeprrafopredeter"/>
          <w:i/>
          <w:iCs/>
          <w:color w:val="000000"/>
          <w:sz w:val="24"/>
        </w:rPr>
        <w:t>que habéis hecho en la Zona: el tema o lema, si ha habido ponentes, qué se ha tratado, un poco de valoración...</w:t>
      </w:r>
    </w:p>
    <w:p w14:paraId="76A6E5AB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7BC5BEAA" w14:textId="77777777" w:rsidR="00E2539C" w:rsidRDefault="00000000">
      <w:pPr>
        <w:pStyle w:val="Standard"/>
        <w:spacing w:after="0"/>
        <w:ind w:left="720"/>
      </w:pPr>
      <w:r>
        <w:t xml:space="preserve">En el mes de octubre, después de la Jornada General del movimiento, empezamos el curso con la </w:t>
      </w:r>
      <w:r>
        <w:rPr>
          <w:rStyle w:val="Fuentedeprrafopredeter"/>
          <w:b/>
          <w:bCs/>
        </w:rPr>
        <w:t>Mañana de ACO</w:t>
      </w:r>
      <w:r>
        <w:t xml:space="preserve"> que es nuestra asamblea de principio de curso.</w:t>
      </w:r>
    </w:p>
    <w:p w14:paraId="6C306F2C" w14:textId="77777777" w:rsidR="00E2539C" w:rsidRDefault="00000000">
      <w:pPr>
        <w:pStyle w:val="Standard"/>
        <w:spacing w:after="0"/>
        <w:ind w:left="720"/>
      </w:pPr>
      <w:r>
        <w:rPr>
          <w:rStyle w:val="Fuentedeprrafopredeter"/>
          <w:noProof/>
          <w:lang w:val="ca-ES" w:eastAsia="ca-ES"/>
        </w:rPr>
        <w:drawing>
          <wp:anchor distT="0" distB="0" distL="114300" distR="114300" simplePos="0" relativeHeight="28" behindDoc="0" locked="0" layoutInCell="1" allowOverlap="1" wp14:anchorId="446DF7EE" wp14:editId="49CD2FA4">
            <wp:simplePos x="0" y="0"/>
            <wp:positionH relativeFrom="column">
              <wp:posOffset>3265203</wp:posOffset>
            </wp:positionH>
            <wp:positionV relativeFrom="paragraph">
              <wp:posOffset>83877</wp:posOffset>
            </wp:positionV>
            <wp:extent cx="2305796" cy="1478877"/>
            <wp:effectExtent l="0" t="0" r="5604" b="0"/>
            <wp:wrapSquare wrapText="bothSides"/>
            <wp:docPr id="2" name="Imagen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l="-12" t="-18" r="-12" b="-18"/>
                    <a:stretch>
                      <a:fillRect/>
                    </a:stretch>
                  </pic:blipFill>
                  <pic:spPr>
                    <a:xfrm>
                      <a:off x="0" y="0"/>
                      <a:ext cx="2305796" cy="147887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925EF16" w14:textId="77777777" w:rsidR="00E2539C" w:rsidRDefault="00000000">
      <w:pPr>
        <w:pStyle w:val="Standard"/>
        <w:spacing w:after="0"/>
        <w:ind w:left="720"/>
      </w:pPr>
      <w:r>
        <w:t>Este curso hemos trabajado la Formación como militantes.</w:t>
      </w:r>
    </w:p>
    <w:p w14:paraId="5F51DB75" w14:textId="77777777" w:rsidR="00E2539C" w:rsidRDefault="00E2539C">
      <w:pPr>
        <w:pStyle w:val="Standard"/>
        <w:spacing w:after="0"/>
        <w:ind w:left="720"/>
      </w:pPr>
    </w:p>
    <w:p w14:paraId="625D07BF" w14:textId="77777777" w:rsidR="00E2539C" w:rsidRDefault="00000000">
      <w:pPr>
        <w:pStyle w:val="Standard"/>
        <w:spacing w:after="0"/>
        <w:ind w:left="720"/>
      </w:pPr>
      <w:r>
        <w:t>Nos hemos preguntado:</w:t>
      </w:r>
    </w:p>
    <w:p w14:paraId="25FF07F9" w14:textId="77777777" w:rsidR="00E2539C" w:rsidRDefault="00000000">
      <w:pPr>
        <w:pStyle w:val="Standard"/>
        <w:numPr>
          <w:ilvl w:val="0"/>
          <w:numId w:val="12"/>
        </w:numPr>
        <w:spacing w:after="0"/>
      </w:pPr>
      <w:r>
        <w:t>¿Qué entendemos por formación los y las militantes de la ACO? ¿Qué necesidades tenemos de formación (espirituales, políticas, religiosas, sociales...) y por qué? ¿Qué fortalezas tenemos? ¿Qué necesidades de formación tenemos como zona?</w:t>
      </w:r>
    </w:p>
    <w:p w14:paraId="43E1B047" w14:textId="77777777" w:rsidR="00E2539C" w:rsidRDefault="00E2539C">
      <w:pPr>
        <w:pStyle w:val="Standard"/>
        <w:spacing w:after="0"/>
        <w:ind w:left="720"/>
      </w:pPr>
    </w:p>
    <w:p w14:paraId="44345EF2" w14:textId="77777777" w:rsidR="00E2539C" w:rsidRDefault="00E2539C">
      <w:pPr>
        <w:pStyle w:val="Standard"/>
        <w:spacing w:after="0"/>
        <w:ind w:left="720"/>
      </w:pPr>
    </w:p>
    <w:p w14:paraId="282B4AE0" w14:textId="77777777" w:rsidR="00E2539C" w:rsidRDefault="00E2539C">
      <w:pPr>
        <w:pStyle w:val="Standard"/>
        <w:spacing w:after="0"/>
        <w:ind w:left="720"/>
      </w:pPr>
    </w:p>
    <w:p w14:paraId="1FE42880" w14:textId="77777777" w:rsidR="00E2539C" w:rsidRDefault="00E2539C">
      <w:pPr>
        <w:pStyle w:val="Standard"/>
        <w:spacing w:after="0"/>
        <w:ind w:left="720"/>
      </w:pPr>
    </w:p>
    <w:p w14:paraId="0EF28806" w14:textId="77777777" w:rsidR="00E2539C" w:rsidRDefault="00E2539C">
      <w:pPr>
        <w:pStyle w:val="Standard"/>
        <w:spacing w:after="0"/>
        <w:ind w:left="720"/>
      </w:pPr>
    </w:p>
    <w:p w14:paraId="095919A3" w14:textId="77777777" w:rsidR="00E2539C" w:rsidRDefault="00E2539C">
      <w:pPr>
        <w:pStyle w:val="Standard"/>
        <w:spacing w:after="0"/>
        <w:ind w:left="720"/>
      </w:pPr>
    </w:p>
    <w:p w14:paraId="3A393252" w14:textId="77777777" w:rsidR="00E2539C" w:rsidRDefault="00E2539C">
      <w:pPr>
        <w:pStyle w:val="Standard"/>
        <w:spacing w:after="0"/>
        <w:ind w:left="720"/>
      </w:pPr>
    </w:p>
    <w:p w14:paraId="3F4C3ECB" w14:textId="77777777" w:rsidR="00E2539C" w:rsidRDefault="00E2539C">
      <w:pPr>
        <w:pStyle w:val="Standard"/>
        <w:spacing w:after="0"/>
        <w:ind w:left="720"/>
      </w:pPr>
    </w:p>
    <w:p w14:paraId="6B11C4C4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23B676EF" w14:textId="77777777" w:rsidR="00E2539C" w:rsidRDefault="00000000">
      <w:pPr>
        <w:pStyle w:val="Standard"/>
        <w:spacing w:after="0"/>
        <w:ind w:left="720"/>
      </w:pPr>
      <w:r>
        <w:t xml:space="preserve">Las cuatro </w:t>
      </w:r>
      <w:r>
        <w:rPr>
          <w:rStyle w:val="Fuentedeprrafopredeter"/>
          <w:b/>
          <w:bCs/>
        </w:rPr>
        <w:t>Comunidades</w:t>
      </w:r>
      <w:r>
        <w:t xml:space="preserve"> que hemos celebrado durante este curso:</w:t>
      </w:r>
    </w:p>
    <w:p w14:paraId="29FD7FAC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7D17C2F2" w14:textId="77777777" w:rsidR="00E2539C" w:rsidRDefault="00000000">
      <w:pPr>
        <w:pStyle w:val="Standard"/>
        <w:spacing w:after="0"/>
        <w:ind w:left="720"/>
      </w:pPr>
      <w:r>
        <w:rPr>
          <w:rStyle w:val="Fuentedeprrafopredeter"/>
          <w:i/>
          <w:iCs/>
          <w:noProof/>
          <w:lang w:val="ca-ES" w:eastAsia="ca-ES"/>
        </w:rPr>
        <w:drawing>
          <wp:anchor distT="0" distB="0" distL="114300" distR="114300" simplePos="0" relativeHeight="31" behindDoc="0" locked="0" layoutInCell="1" allowOverlap="1" wp14:anchorId="5FA979AC" wp14:editId="03ADA630">
            <wp:simplePos x="0" y="0"/>
            <wp:positionH relativeFrom="column">
              <wp:posOffset>944995</wp:posOffset>
            </wp:positionH>
            <wp:positionV relativeFrom="paragraph">
              <wp:posOffset>-25557</wp:posOffset>
            </wp:positionV>
            <wp:extent cx="2031842" cy="1433879"/>
            <wp:effectExtent l="0" t="0" r="158" b="1221"/>
            <wp:wrapSquare wrapText="bothSides"/>
            <wp:docPr id="3" name="Imagen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-12" t="-18" r="-12" b="-18"/>
                    <a:stretch>
                      <a:fillRect/>
                    </a:stretch>
                  </pic:blipFill>
                  <pic:spPr>
                    <a:xfrm>
                      <a:off x="0" y="0"/>
                      <a:ext cx="2031842" cy="143387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39EB979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4B3E1EAA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292B3314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79535F81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0E83BE85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6F30A218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37C7723F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7976BAB8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5AE60AE5" w14:textId="77777777" w:rsidR="00E2539C" w:rsidRDefault="00000000">
      <w:pPr>
        <w:pStyle w:val="Standard"/>
        <w:spacing w:after="0"/>
        <w:ind w:left="720"/>
      </w:pPr>
      <w:r>
        <w:rPr>
          <w:rStyle w:val="Fuentedeprrafopredeter"/>
          <w:i/>
          <w:iCs/>
          <w:noProof/>
          <w:lang w:val="ca-ES" w:eastAsia="ca-ES"/>
        </w:rPr>
        <w:drawing>
          <wp:anchor distT="0" distB="0" distL="114300" distR="114300" simplePos="0" relativeHeight="32" behindDoc="0" locked="0" layoutInCell="1" allowOverlap="1" wp14:anchorId="37CD25BA" wp14:editId="542D2371">
            <wp:simplePos x="0" y="0"/>
            <wp:positionH relativeFrom="column">
              <wp:posOffset>1000079</wp:posOffset>
            </wp:positionH>
            <wp:positionV relativeFrom="paragraph">
              <wp:posOffset>27358</wp:posOffset>
            </wp:positionV>
            <wp:extent cx="1996555" cy="1442164"/>
            <wp:effectExtent l="0" t="0" r="0" b="5636"/>
            <wp:wrapSquare wrapText="bothSides"/>
            <wp:docPr id="4" name="Imagen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l="-12" t="-18" r="-12" b="-18"/>
                    <a:stretch>
                      <a:fillRect/>
                    </a:stretch>
                  </pic:blipFill>
                  <pic:spPr>
                    <a:xfrm>
                      <a:off x="0" y="0"/>
                      <a:ext cx="1996555" cy="144216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63CDC51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27DCE333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6004D1D9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33F3661F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1BA18982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1F24F654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680AAD89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7CB0435F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11159537" w14:textId="77777777" w:rsidR="00E2539C" w:rsidRDefault="00000000">
      <w:pPr>
        <w:pStyle w:val="Standard"/>
        <w:spacing w:after="0"/>
        <w:ind w:left="720"/>
      </w:pPr>
      <w:r>
        <w:rPr>
          <w:rStyle w:val="Fuentedeprrafopredeter"/>
          <w:i/>
          <w:iCs/>
          <w:noProof/>
          <w:lang w:val="ca-ES" w:eastAsia="ca-ES"/>
        </w:rPr>
        <w:drawing>
          <wp:anchor distT="0" distB="0" distL="114300" distR="114300" simplePos="0" relativeHeight="33" behindDoc="0" locked="0" layoutInCell="1" allowOverlap="1" wp14:anchorId="62B57BD8" wp14:editId="675CE67B">
            <wp:simplePos x="0" y="0"/>
            <wp:positionH relativeFrom="column">
              <wp:posOffset>973442</wp:posOffset>
            </wp:positionH>
            <wp:positionV relativeFrom="paragraph">
              <wp:posOffset>5038</wp:posOffset>
            </wp:positionV>
            <wp:extent cx="1994041" cy="1339202"/>
            <wp:effectExtent l="0" t="0" r="0" b="0"/>
            <wp:wrapSquare wrapText="bothSides"/>
            <wp:docPr id="5" name="Imagen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 l="-12" t="-19" r="-12" b="-19"/>
                    <a:stretch>
                      <a:fillRect/>
                    </a:stretch>
                  </pic:blipFill>
                  <pic:spPr>
                    <a:xfrm>
                      <a:off x="0" y="0"/>
                      <a:ext cx="1994041" cy="133920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40A22A5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13DFC83F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0B11C420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439DABAF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12D02AEC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570B6B1C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6C190708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172FB366" w14:textId="77777777" w:rsidR="00E2539C" w:rsidRDefault="00000000">
      <w:pPr>
        <w:pStyle w:val="Standard"/>
        <w:spacing w:after="0"/>
        <w:ind w:left="720"/>
      </w:pPr>
      <w:r>
        <w:rPr>
          <w:rStyle w:val="Fuentedeprrafopredeter"/>
          <w:i/>
          <w:iCs/>
          <w:noProof/>
          <w:lang w:val="ca-ES" w:eastAsia="ca-ES"/>
        </w:rPr>
        <w:drawing>
          <wp:anchor distT="0" distB="0" distL="114300" distR="114300" simplePos="0" relativeHeight="30" behindDoc="0" locked="0" layoutInCell="1" allowOverlap="1" wp14:anchorId="7202F4CA" wp14:editId="7675F01A">
            <wp:simplePos x="0" y="0"/>
            <wp:positionH relativeFrom="column">
              <wp:posOffset>1001880</wp:posOffset>
            </wp:positionH>
            <wp:positionV relativeFrom="paragraph">
              <wp:posOffset>9363</wp:posOffset>
            </wp:positionV>
            <wp:extent cx="1959120" cy="1506236"/>
            <wp:effectExtent l="0" t="0" r="0" b="5064"/>
            <wp:wrapSquare wrapText="bothSides"/>
            <wp:docPr id="6" name="Imagen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 l="-15" t="-19" r="-15" b="-19"/>
                    <a:stretch>
                      <a:fillRect/>
                    </a:stretch>
                  </pic:blipFill>
                  <pic:spPr>
                    <a:xfrm>
                      <a:off x="0" y="0"/>
                      <a:ext cx="1959120" cy="150623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C01FC57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133A567F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40150527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017379CC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4614254E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0DE802E6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18C3DD2A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2D086329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35D0D9A3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283A0F78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56702C7C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28676C3D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22B015D0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58418223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642A4DAF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45F30BAA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1813517A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38296B32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280227A5" w14:textId="77777777" w:rsidR="00E2539C" w:rsidRDefault="00000000">
      <w:pPr>
        <w:pStyle w:val="Standard"/>
        <w:spacing w:after="0"/>
        <w:ind w:left="720"/>
      </w:pPr>
      <w:r>
        <w:t xml:space="preserve">El primer domingo de julio celebramos </w:t>
      </w:r>
      <w:r>
        <w:rPr>
          <w:rStyle w:val="Fuentedeprrafopredeter"/>
          <w:b/>
          <w:bCs/>
        </w:rPr>
        <w:t>Noche de ACO</w:t>
      </w:r>
      <w:r>
        <w:t>. Con esta asamblea acabamos el curso.</w:t>
      </w:r>
    </w:p>
    <w:p w14:paraId="75B7AD8B" w14:textId="77777777" w:rsidR="00E2539C" w:rsidRDefault="00000000">
      <w:pPr>
        <w:pStyle w:val="Standard"/>
        <w:spacing w:after="0"/>
        <w:ind w:left="720"/>
      </w:pPr>
      <w:r>
        <w:rPr>
          <w:rStyle w:val="Fuentedeprrafopredeter"/>
          <w:noProof/>
          <w:lang w:val="ca-ES" w:eastAsia="ca-ES"/>
        </w:rPr>
        <w:drawing>
          <wp:anchor distT="0" distB="0" distL="114300" distR="114300" simplePos="0" relativeHeight="29" behindDoc="0" locked="0" layoutInCell="1" allowOverlap="1" wp14:anchorId="25890611" wp14:editId="14BA6DF4">
            <wp:simplePos x="0" y="0"/>
            <wp:positionH relativeFrom="column">
              <wp:posOffset>3394801</wp:posOffset>
            </wp:positionH>
            <wp:positionV relativeFrom="paragraph">
              <wp:posOffset>116997</wp:posOffset>
            </wp:positionV>
            <wp:extent cx="2198519" cy="1536118"/>
            <wp:effectExtent l="0" t="0" r="0" b="582"/>
            <wp:wrapSquare wrapText="bothSides"/>
            <wp:docPr id="7" name="Imagen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 l="-13" t="-18" r="-13" b="-18"/>
                    <a:stretch>
                      <a:fillRect/>
                    </a:stretch>
                  </pic:blipFill>
                  <pic:spPr>
                    <a:xfrm>
                      <a:off x="0" y="0"/>
                      <a:ext cx="2198519" cy="153611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289AE13" w14:textId="77777777" w:rsidR="00E2539C" w:rsidRDefault="00000000">
      <w:pPr>
        <w:pStyle w:val="Standard"/>
        <w:spacing w:after="0"/>
        <w:ind w:left="720"/>
      </w:pPr>
      <w:r>
        <w:t>Hemos compartido la vivencia del confinamiento con estas preguntas:</w:t>
      </w:r>
    </w:p>
    <w:p w14:paraId="16E7DD0E" w14:textId="77777777" w:rsidR="00E2539C" w:rsidRDefault="00000000">
      <w:pPr>
        <w:pStyle w:val="Standard"/>
        <w:numPr>
          <w:ilvl w:val="0"/>
          <w:numId w:val="13"/>
        </w:numPr>
        <w:spacing w:after="0"/>
      </w:pPr>
      <w:r>
        <w:t>¿Qué hemos aprendido durante este tiempo? Qué nos costado más, ¿qué es lo que más nos ha hecho sufrir? ¿Qué retos nos marcamos?</w:t>
      </w:r>
    </w:p>
    <w:p w14:paraId="581826DE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3198091C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30A257AE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5F0A8640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31CD2F80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27A40AB5" w14:textId="77777777" w:rsidR="00E2539C" w:rsidRDefault="00000000">
      <w:pPr>
        <w:pStyle w:val="Standard"/>
        <w:numPr>
          <w:ilvl w:val="0"/>
          <w:numId w:val="1"/>
        </w:numPr>
        <w:spacing w:after="0"/>
        <w:rPr>
          <w:i/>
          <w:iCs/>
          <w:color w:val="000000"/>
          <w:sz w:val="24"/>
        </w:rPr>
      </w:pPr>
      <w:r>
        <w:rPr>
          <w:i/>
          <w:iCs/>
          <w:color w:val="000000"/>
          <w:sz w:val="24"/>
        </w:rPr>
        <w:t>Retos conseguidos o pendientes:</w:t>
      </w:r>
    </w:p>
    <w:p w14:paraId="5B3B86FC" w14:textId="77777777" w:rsidR="00E2539C" w:rsidRDefault="00E2539C">
      <w:pPr>
        <w:pStyle w:val="Standard"/>
        <w:spacing w:after="0"/>
        <w:rPr>
          <w:color w:val="000000"/>
          <w:sz w:val="24"/>
        </w:rPr>
      </w:pPr>
    </w:p>
    <w:p w14:paraId="15B66B75" w14:textId="77777777" w:rsidR="00E2539C" w:rsidRDefault="00000000">
      <w:pPr>
        <w:pStyle w:val="Standard"/>
        <w:spacing w:after="0"/>
      </w:pPr>
      <w:r>
        <w:tab/>
        <w:t>Las necesidades de la zona:</w:t>
      </w:r>
    </w:p>
    <w:p w14:paraId="12452F4A" w14:textId="77777777" w:rsidR="00E2539C" w:rsidRDefault="00000000">
      <w:pPr>
        <w:pStyle w:val="Standard"/>
        <w:numPr>
          <w:ilvl w:val="0"/>
          <w:numId w:val="14"/>
        </w:numPr>
        <w:spacing w:after="0"/>
      </w:pPr>
      <w:r>
        <w:t>Participar más en los actos que organiza el movimiento: Semana Santa, Retiro, Ejercicios de verano…</w:t>
      </w:r>
    </w:p>
    <w:p w14:paraId="0333DDD0" w14:textId="77777777" w:rsidR="00E2539C" w:rsidRDefault="00E2539C">
      <w:pPr>
        <w:pStyle w:val="Standard"/>
        <w:spacing w:after="0"/>
        <w:ind w:left="1080"/>
      </w:pPr>
    </w:p>
    <w:p w14:paraId="77D12351" w14:textId="77777777" w:rsidR="00E2539C" w:rsidRDefault="00000000">
      <w:pPr>
        <w:pStyle w:val="Standard"/>
        <w:numPr>
          <w:ilvl w:val="0"/>
          <w:numId w:val="6"/>
        </w:numPr>
        <w:spacing w:after="0"/>
      </w:pPr>
      <w:r>
        <w:t>Potenciar las Comunidades de los tiempos litúrgicos.</w:t>
      </w:r>
    </w:p>
    <w:p w14:paraId="2D44C175" w14:textId="77777777" w:rsidR="00E2539C" w:rsidRDefault="00000000">
      <w:pPr>
        <w:pStyle w:val="Standard"/>
        <w:numPr>
          <w:ilvl w:val="0"/>
          <w:numId w:val="6"/>
        </w:numPr>
        <w:spacing w:after="0"/>
      </w:pPr>
      <w:r>
        <w:t>Participar en el retiro con familias.</w:t>
      </w:r>
    </w:p>
    <w:p w14:paraId="41BE669E" w14:textId="77777777" w:rsidR="00E2539C" w:rsidRDefault="00000000">
      <w:pPr>
        <w:pStyle w:val="Standard"/>
        <w:numPr>
          <w:ilvl w:val="0"/>
          <w:numId w:val="6"/>
        </w:numPr>
        <w:spacing w:after="0"/>
      </w:pPr>
      <w:r>
        <w:t>Hacer una jornada formativa abierta.</w:t>
      </w:r>
    </w:p>
    <w:p w14:paraId="40738F52" w14:textId="77777777" w:rsidR="00E2539C" w:rsidRDefault="00E2539C">
      <w:pPr>
        <w:pStyle w:val="Standard"/>
        <w:spacing w:after="0"/>
      </w:pPr>
    </w:p>
    <w:p w14:paraId="2C4E010D" w14:textId="77777777" w:rsidR="00E2539C" w:rsidRDefault="00000000">
      <w:pPr>
        <w:pStyle w:val="Standard"/>
        <w:spacing w:after="0"/>
      </w:pPr>
      <w:r>
        <w:tab/>
        <w:t>Los retos de la zona:</w:t>
      </w:r>
    </w:p>
    <w:p w14:paraId="478B1568" w14:textId="77777777" w:rsidR="00E2539C" w:rsidRDefault="00000000">
      <w:pPr>
        <w:pStyle w:val="Standard"/>
        <w:numPr>
          <w:ilvl w:val="0"/>
          <w:numId w:val="15"/>
        </w:numPr>
        <w:spacing w:after="0"/>
      </w:pPr>
      <w:r>
        <w:t>Fortalecer los vínculos de comunidad.</w:t>
      </w:r>
    </w:p>
    <w:p w14:paraId="3DC10DC6" w14:textId="77777777" w:rsidR="00E2539C" w:rsidRDefault="00000000">
      <w:pPr>
        <w:pStyle w:val="Standard"/>
        <w:numPr>
          <w:ilvl w:val="0"/>
          <w:numId w:val="7"/>
        </w:numPr>
        <w:spacing w:after="0"/>
      </w:pPr>
      <w:r>
        <w:t>Tener responsable de zona.</w:t>
      </w:r>
    </w:p>
    <w:p w14:paraId="323A3A59" w14:textId="77777777" w:rsidR="00E2539C" w:rsidRDefault="00E2539C">
      <w:pPr>
        <w:pStyle w:val="Standard"/>
        <w:spacing w:after="0"/>
      </w:pPr>
    </w:p>
    <w:p w14:paraId="7EDD44DD" w14:textId="77777777" w:rsidR="00E2539C" w:rsidRDefault="00E2539C">
      <w:pPr>
        <w:pStyle w:val="Standard"/>
        <w:spacing w:after="0"/>
      </w:pPr>
    </w:p>
    <w:p w14:paraId="09A7DF01" w14:textId="77777777" w:rsidR="00E2539C" w:rsidRDefault="00E2539C">
      <w:pPr>
        <w:pStyle w:val="Standard"/>
        <w:spacing w:after="0"/>
      </w:pPr>
    </w:p>
    <w:p w14:paraId="0822E1A3" w14:textId="77777777" w:rsidR="00E2539C" w:rsidRDefault="00E2539C">
      <w:pPr>
        <w:pStyle w:val="Standard"/>
        <w:spacing w:after="0"/>
      </w:pPr>
    </w:p>
    <w:p w14:paraId="3D36ED80" w14:textId="77777777" w:rsidR="00E2539C" w:rsidRDefault="00000000">
      <w:pPr>
        <w:pStyle w:val="Standard"/>
        <w:spacing w:after="0"/>
      </w:pPr>
      <w:r>
        <w:t>9Barris, 08/02/2021</w:t>
      </w:r>
    </w:p>
    <w:p w14:paraId="7F4225AE" w14:textId="77777777" w:rsidR="00E2539C" w:rsidRDefault="00E2539C">
      <w:pPr>
        <w:pStyle w:val="Standard"/>
        <w:spacing w:after="0"/>
      </w:pPr>
    </w:p>
    <w:p w14:paraId="27AC90C7" w14:textId="77777777" w:rsidR="00E2539C" w:rsidRDefault="00E2539C">
      <w:pPr>
        <w:pStyle w:val="Standard"/>
        <w:spacing w:after="0"/>
      </w:pPr>
    </w:p>
    <w:p w14:paraId="223AF2D8" w14:textId="77777777" w:rsidR="00E2539C" w:rsidRDefault="00E2539C">
      <w:pPr>
        <w:pStyle w:val="Standard"/>
        <w:spacing w:after="0"/>
      </w:pPr>
    </w:p>
    <w:p w14:paraId="4A83060F" w14:textId="77777777" w:rsidR="00E2539C" w:rsidRDefault="00E2539C">
      <w:pPr>
        <w:pStyle w:val="Standard"/>
        <w:spacing w:after="0"/>
      </w:pPr>
    </w:p>
    <w:p w14:paraId="1F8C5321" w14:textId="77777777" w:rsidR="00E2539C" w:rsidRDefault="00E2539C">
      <w:pPr>
        <w:pStyle w:val="Standard"/>
        <w:spacing w:after="0"/>
      </w:pPr>
    </w:p>
    <w:p w14:paraId="655DDF1F" w14:textId="77777777" w:rsidR="00E2539C" w:rsidRDefault="00E2539C">
      <w:pPr>
        <w:pStyle w:val="Standard"/>
        <w:spacing w:after="0"/>
      </w:pPr>
    </w:p>
    <w:p w14:paraId="5D4582B3" w14:textId="77777777" w:rsidR="00E2539C" w:rsidRDefault="00E2539C">
      <w:pPr>
        <w:pStyle w:val="Standard"/>
        <w:spacing w:after="0"/>
      </w:pPr>
    </w:p>
    <w:p w14:paraId="4EB3F015" w14:textId="77777777" w:rsidR="00E2539C" w:rsidRDefault="00E2539C">
      <w:pPr>
        <w:pStyle w:val="Standard"/>
        <w:spacing w:after="0"/>
      </w:pPr>
    </w:p>
    <w:p w14:paraId="680E3469" w14:textId="77777777" w:rsidR="00E2539C" w:rsidRDefault="00E2539C">
      <w:pPr>
        <w:pStyle w:val="Standard"/>
        <w:spacing w:after="0"/>
      </w:pPr>
    </w:p>
    <w:p w14:paraId="03FD97BC" w14:textId="77777777" w:rsidR="00E2539C" w:rsidRDefault="00E2539C">
      <w:pPr>
        <w:pStyle w:val="Standard"/>
        <w:spacing w:after="0"/>
      </w:pPr>
    </w:p>
    <w:p w14:paraId="32B2B6E1" w14:textId="77777777" w:rsidR="00E2539C" w:rsidRDefault="00E2539C">
      <w:pPr>
        <w:pStyle w:val="Standard"/>
        <w:spacing w:after="0"/>
      </w:pPr>
    </w:p>
    <w:p w14:paraId="0D1E9654" w14:textId="77777777" w:rsidR="00E2539C" w:rsidRDefault="00E2539C">
      <w:pPr>
        <w:pStyle w:val="Standard"/>
        <w:spacing w:after="0"/>
      </w:pPr>
    </w:p>
    <w:p w14:paraId="6979DE05" w14:textId="77777777" w:rsidR="00E2539C" w:rsidRDefault="00000000">
      <w:pPr>
        <w:pStyle w:val="Standard"/>
        <w:spacing w:after="0"/>
        <w:jc w:val="center"/>
      </w:pPr>
      <w:r>
        <w:rPr>
          <w:rStyle w:val="Fuentedeprrafopredeter"/>
          <w:b/>
          <w:bCs/>
          <w:color w:val="000000"/>
          <w:sz w:val="24"/>
        </w:rPr>
        <w:t>INFORME DE GESTIÓN DE ZONA</w:t>
      </w:r>
    </w:p>
    <w:p w14:paraId="034746ED" w14:textId="77777777" w:rsidR="00E2539C" w:rsidRDefault="00000000">
      <w:pPr>
        <w:pStyle w:val="Standard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Curso 2020-2021</w:t>
      </w:r>
    </w:p>
    <w:p w14:paraId="6078B528" w14:textId="77777777" w:rsidR="00E2539C" w:rsidRDefault="00E2539C">
      <w:pPr>
        <w:pStyle w:val="Standard"/>
        <w:spacing w:after="0"/>
        <w:rPr>
          <w:color w:val="000000"/>
          <w:sz w:val="24"/>
        </w:rPr>
      </w:pPr>
    </w:p>
    <w:p w14:paraId="11CAAF2E" w14:textId="77777777" w:rsidR="00E2539C" w:rsidRDefault="00000000">
      <w:pPr>
        <w:pStyle w:val="Standard"/>
        <w:numPr>
          <w:ilvl w:val="0"/>
          <w:numId w:val="1"/>
        </w:numPr>
        <w:spacing w:after="0"/>
        <w:rPr>
          <w:i/>
          <w:iCs/>
          <w:color w:val="000000"/>
          <w:sz w:val="24"/>
        </w:rPr>
      </w:pPr>
      <w:r>
        <w:rPr>
          <w:i/>
          <w:iCs/>
          <w:color w:val="000000"/>
          <w:sz w:val="24"/>
        </w:rPr>
        <w:t>Composición del Petit Comitè de Zona durante el curso: nombres y apellidos y las responsabilidades de cada uno.</w:t>
      </w:r>
    </w:p>
    <w:p w14:paraId="27AF348E" w14:textId="77777777" w:rsidR="00E2539C" w:rsidRDefault="00E2539C">
      <w:pPr>
        <w:pStyle w:val="Standard"/>
        <w:spacing w:after="0"/>
        <w:ind w:left="720"/>
      </w:pPr>
    </w:p>
    <w:p w14:paraId="077FF1F3" w14:textId="77777777" w:rsidR="00E2539C" w:rsidRDefault="00000000">
      <w:pPr>
        <w:pStyle w:val="Standard"/>
        <w:spacing w:after="0"/>
        <w:ind w:left="720"/>
      </w:pPr>
      <w:r>
        <w:t>En la Asamblea de inicio de curso se escogió, después de muchos años, al responsable de Zona. Se presentó como candidato y fue elegido Toni Fernández.</w:t>
      </w:r>
    </w:p>
    <w:p w14:paraId="527199E5" w14:textId="77777777" w:rsidR="00E2539C" w:rsidRDefault="00E2539C">
      <w:pPr>
        <w:pStyle w:val="Standard"/>
        <w:spacing w:after="0"/>
        <w:ind w:left="720"/>
      </w:pPr>
    </w:p>
    <w:p w14:paraId="6B29BCE2" w14:textId="77777777" w:rsidR="00E2539C" w:rsidRDefault="00000000">
      <w:pPr>
        <w:pStyle w:val="Standard"/>
        <w:spacing w:after="0"/>
        <w:ind w:left="720"/>
      </w:pPr>
      <w:r>
        <w:t>El Comité de zona ha estado formado por:</w:t>
      </w:r>
    </w:p>
    <w:p w14:paraId="3B400A03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Fran Saborit – R. Grupo Pedraforca</w:t>
      </w:r>
    </w:p>
    <w:p w14:paraId="22CCDBC0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Francisco Vico – R. Grupo 9Barris Nou</w:t>
      </w:r>
    </w:p>
    <w:p w14:paraId="2817133E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Rosa Paino – R. Grupo Prosperitat</w:t>
      </w:r>
    </w:p>
    <w:p w14:paraId="1849F7BC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Oscar Caballero – R. Grupo Ora et Labora</w:t>
      </w:r>
    </w:p>
    <w:p w14:paraId="68B1A257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Toni Fernández – R. Grupo Pa i Roses</w:t>
      </w:r>
    </w:p>
    <w:p w14:paraId="01ADC28B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Pepe Rodado – Consiliario de zona</w:t>
      </w:r>
    </w:p>
    <w:p w14:paraId="020D074C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Isa Moreno – R. Grupo Les Llavors</w:t>
      </w:r>
    </w:p>
    <w:p w14:paraId="48DD95F3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Isra Marquez (desde febrero) Lorena (de septiembre a enero) – R. Grupo Bikini</w:t>
      </w:r>
    </w:p>
    <w:p w14:paraId="77CE639C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43D05627" w14:textId="77777777" w:rsidR="00E2539C" w:rsidRDefault="00000000">
      <w:pPr>
        <w:pStyle w:val="Standard"/>
        <w:numPr>
          <w:ilvl w:val="0"/>
          <w:numId w:val="1"/>
        </w:numPr>
        <w:spacing w:after="0"/>
        <w:rPr>
          <w:i/>
          <w:iCs/>
          <w:color w:val="000000"/>
          <w:sz w:val="24"/>
        </w:rPr>
      </w:pPr>
      <w:r>
        <w:rPr>
          <w:i/>
          <w:iCs/>
          <w:color w:val="000000"/>
          <w:sz w:val="24"/>
        </w:rPr>
        <w:t>Altas y bajas de militantes, cambios de grupos, número de militantes y de grupos. ¿Todos los grupos tienen consiliario/a?</w:t>
      </w:r>
    </w:p>
    <w:p w14:paraId="2A85E106" w14:textId="77777777" w:rsidR="00E2539C" w:rsidRDefault="00E2539C">
      <w:pPr>
        <w:pStyle w:val="Standard"/>
        <w:spacing w:after="0"/>
        <w:ind w:left="720"/>
      </w:pPr>
    </w:p>
    <w:p w14:paraId="6D166843" w14:textId="77777777" w:rsidR="00E2539C" w:rsidRDefault="00000000">
      <w:pPr>
        <w:pStyle w:val="Standard"/>
        <w:spacing w:after="0"/>
        <w:ind w:left="720"/>
      </w:pPr>
      <w:r>
        <w:t>Al finalizar este curso el número de militantes de la zona es de 62.</w:t>
      </w:r>
    </w:p>
    <w:p w14:paraId="0FAABE51" w14:textId="77777777" w:rsidR="00E2539C" w:rsidRDefault="00000000">
      <w:pPr>
        <w:pStyle w:val="Standard"/>
        <w:spacing w:after="0"/>
        <w:ind w:left="720"/>
      </w:pPr>
      <w:r>
        <w:t>A principio de curso se incorporó un grupo nuevo, el grupo Bikini. Cuatro militantes provienen de la JOC, más una persona que no viene de movimiento. El consiliario es Tomás Gamarra y la militante que hace de iniciadora es la Carme Ruiz (Responsable de Iniciación del movimiento).</w:t>
      </w:r>
    </w:p>
    <w:p w14:paraId="2453D32A" w14:textId="77777777" w:rsidR="00E2539C" w:rsidRDefault="00000000">
      <w:pPr>
        <w:pStyle w:val="Standard"/>
        <w:spacing w:after="0"/>
        <w:ind w:left="720"/>
      </w:pPr>
      <w:r>
        <w:t>Actualmente todos los grupos tienen consiliario o consiliaria.</w:t>
      </w:r>
    </w:p>
    <w:p w14:paraId="3ED8AC67" w14:textId="77777777" w:rsidR="00E2539C" w:rsidRDefault="00E2539C">
      <w:pPr>
        <w:pStyle w:val="Standard"/>
        <w:spacing w:after="0"/>
        <w:ind w:left="720"/>
      </w:pPr>
    </w:p>
    <w:p w14:paraId="195AC376" w14:textId="77777777" w:rsidR="00E2539C" w:rsidRDefault="00E2539C">
      <w:pPr>
        <w:pStyle w:val="Standard"/>
        <w:spacing w:after="0"/>
      </w:pPr>
    </w:p>
    <w:p w14:paraId="4A0949C0" w14:textId="77777777" w:rsidR="00E2539C" w:rsidRDefault="00000000">
      <w:pPr>
        <w:pStyle w:val="Standard"/>
        <w:numPr>
          <w:ilvl w:val="0"/>
          <w:numId w:val="1"/>
        </w:numPr>
        <w:spacing w:after="0"/>
      </w:pPr>
      <w:r>
        <w:rPr>
          <w:rStyle w:val="Fuentedeprrafopredeter"/>
          <w:i/>
          <w:iCs/>
          <w:color w:val="000000"/>
          <w:sz w:val="24"/>
        </w:rPr>
        <w:t xml:space="preserve">Explicar </w:t>
      </w:r>
      <w:r>
        <w:rPr>
          <w:rStyle w:val="Fuentedeprrafopredeter"/>
          <w:b/>
          <w:bCs/>
          <w:i/>
          <w:iCs/>
          <w:color w:val="000000"/>
          <w:sz w:val="24"/>
        </w:rPr>
        <w:t>cómo se ha organizado</w:t>
      </w:r>
      <w:r>
        <w:rPr>
          <w:rStyle w:val="Fuentedeprrafopredeter"/>
          <w:i/>
          <w:iCs/>
          <w:color w:val="000000"/>
          <w:sz w:val="24"/>
        </w:rPr>
        <w:t xml:space="preserve"> y qué se ha trabajado en la Zona a grandes rasgos (periodicidad de las reuniones del PCZ y del CZ, contenidos más importantes, etc).</w:t>
      </w:r>
    </w:p>
    <w:p w14:paraId="615F3A51" w14:textId="77777777" w:rsidR="00E2539C" w:rsidRDefault="00E2539C">
      <w:pPr>
        <w:pStyle w:val="Standard"/>
        <w:spacing w:after="0"/>
        <w:ind w:left="720"/>
      </w:pPr>
    </w:p>
    <w:p w14:paraId="1D4D2106" w14:textId="77777777" w:rsidR="00E2539C" w:rsidRDefault="00000000">
      <w:pPr>
        <w:pStyle w:val="Standard"/>
        <w:spacing w:after="0"/>
        <w:ind w:left="720"/>
      </w:pPr>
      <w:r>
        <w:t>El Comité de zona se ha reunido cada mes, de septiembre a junio. Habitualmente en los locales de la parroquia de Santa Engràcia (Prosperitat). Todas las reuniones de este curso han sido presenciales a pesar de la pandemia.</w:t>
      </w:r>
    </w:p>
    <w:p w14:paraId="32F8B6BA" w14:textId="77777777" w:rsidR="00E2539C" w:rsidRDefault="00000000">
      <w:pPr>
        <w:pStyle w:val="Standard"/>
        <w:spacing w:after="0"/>
        <w:ind w:left="720"/>
      </w:pPr>
      <w:r>
        <w:t>Entre reuniones del C.Z. se encuentran el responsable y el consiliario de zona para preparar el orden del día de la reunión.</w:t>
      </w:r>
    </w:p>
    <w:p w14:paraId="0A86C55B" w14:textId="77777777" w:rsidR="00E2539C" w:rsidRDefault="00E2539C">
      <w:pPr>
        <w:pStyle w:val="Standard"/>
        <w:spacing w:after="0"/>
        <w:ind w:left="720"/>
      </w:pPr>
    </w:p>
    <w:p w14:paraId="6F4DE7FB" w14:textId="77777777" w:rsidR="00E2539C" w:rsidRDefault="00E2539C">
      <w:pPr>
        <w:pStyle w:val="Standard"/>
        <w:spacing w:after="0"/>
        <w:ind w:left="720"/>
      </w:pPr>
    </w:p>
    <w:p w14:paraId="1AC983AB" w14:textId="77777777" w:rsidR="00E2539C" w:rsidRDefault="00E2539C">
      <w:pPr>
        <w:pStyle w:val="Standard"/>
        <w:spacing w:after="0"/>
        <w:ind w:left="720"/>
      </w:pPr>
    </w:p>
    <w:p w14:paraId="3FCCF7C9" w14:textId="77777777" w:rsidR="00E2539C" w:rsidRDefault="00E2539C">
      <w:pPr>
        <w:pStyle w:val="Standard"/>
        <w:spacing w:after="0"/>
        <w:ind w:left="720"/>
      </w:pPr>
    </w:p>
    <w:p w14:paraId="354AAA7E" w14:textId="77777777" w:rsidR="00E2539C" w:rsidRDefault="00E2539C">
      <w:pPr>
        <w:pStyle w:val="Standard"/>
        <w:spacing w:after="0"/>
        <w:ind w:left="720"/>
      </w:pPr>
    </w:p>
    <w:p w14:paraId="0C7B80C3" w14:textId="77777777" w:rsidR="00E2539C" w:rsidRDefault="00000000">
      <w:pPr>
        <w:pStyle w:val="Standard"/>
        <w:spacing w:after="0"/>
        <w:ind w:left="720"/>
      </w:pPr>
      <w:r>
        <w:t>Durante el curso, al Comité hemos trabajado:</w:t>
      </w:r>
    </w:p>
    <w:p w14:paraId="79077C46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Situación de cada grupo.</w:t>
      </w:r>
    </w:p>
    <w:p w14:paraId="2F37758D" w14:textId="77777777" w:rsidR="00E2539C" w:rsidRDefault="00E2539C">
      <w:pPr>
        <w:pStyle w:val="Standard"/>
        <w:spacing w:after="0"/>
      </w:pPr>
    </w:p>
    <w:p w14:paraId="7DA58041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Organización y contenido de la Mañana de ACO y de la Asamblea de Final de Curso y posteriormente su valoración.</w:t>
      </w:r>
    </w:p>
    <w:p w14:paraId="51363C3E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Hemos definido objetivos y retos a partir de lo que compartimos en el encuentro de la Mañana de ACO.</w:t>
      </w:r>
    </w:p>
    <w:p w14:paraId="28B1EF77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Hemos compartido monografía de los grupos Bikini, Pedraforca y Pa i Roses.</w:t>
      </w:r>
    </w:p>
    <w:p w14:paraId="4D3C7302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Información, y si ha sido necesario debate de las reuniones del Comité General.</w:t>
      </w:r>
    </w:p>
    <w:p w14:paraId="2314F835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Hemos hecho una propuesta de entidad para la aportación solidaria de la ACO y ha sido una de las dos escogidas por el movimiento. Se trata de Acción Solidaria Contra el Paro.</w:t>
      </w:r>
    </w:p>
    <w:p w14:paraId="7682D2FB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Hemos convidado al Responsable de economía del movimiento, Joan Comella, para que hiciera la presentación de la propuesta de Carta Económica y así tener más claro lo que hemos de trabajar en los grupos.</w:t>
      </w:r>
    </w:p>
    <w:p w14:paraId="13E4DD33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Hemos definido los formularios como herramientas para conocernos mejor. Un formulario para acciones/compromisos y otro como a biografía personal. Los ha elaborado Asun Blanco y ya están operativos. Hemos hecho el seguimiento.</w:t>
      </w:r>
    </w:p>
    <w:p w14:paraId="4E06A44D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Hemos preparado las Comunidades de los tiempos litúrgicos y las hemos valorado.</w:t>
      </w:r>
    </w:p>
    <w:p w14:paraId="6FD9EF58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Hemos trabajado el nuevo formato de la asamblea final de curso. Hemos pasado de hacer una mañana a celebrarla un día entero. De esta manera respondemos más al objetivo del curso.</w:t>
      </w:r>
    </w:p>
    <w:p w14:paraId="16BFE6DA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Hemos dado vida a la Jornada Formativa.</w:t>
      </w:r>
    </w:p>
    <w:p w14:paraId="5B07F19D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Hemos cambiado el formato de oración. Hemos empezado a hacerla exponiendo un hecho de vida, situarnos delante de él y haciendo oración.</w:t>
      </w:r>
    </w:p>
    <w:p w14:paraId="5ACD0B9F" w14:textId="77777777" w:rsidR="00E2539C" w:rsidRDefault="00E2539C">
      <w:pPr>
        <w:pStyle w:val="Standard"/>
        <w:spacing w:after="0"/>
      </w:pPr>
    </w:p>
    <w:p w14:paraId="0743A8B5" w14:textId="77777777" w:rsidR="00E2539C" w:rsidRDefault="00E2539C">
      <w:pPr>
        <w:pStyle w:val="Standard"/>
        <w:spacing w:after="0"/>
        <w:ind w:left="720"/>
      </w:pPr>
    </w:p>
    <w:p w14:paraId="49ABE858" w14:textId="77777777" w:rsidR="00E2539C" w:rsidRDefault="00000000">
      <w:pPr>
        <w:pStyle w:val="Standard"/>
        <w:numPr>
          <w:ilvl w:val="0"/>
          <w:numId w:val="1"/>
        </w:numPr>
        <w:spacing w:after="0"/>
      </w:pPr>
      <w:r>
        <w:rPr>
          <w:rStyle w:val="Fuentedeprrafopredeter"/>
          <w:i/>
          <w:iCs/>
          <w:color w:val="000000"/>
          <w:sz w:val="24"/>
        </w:rPr>
        <w:t xml:space="preserve">Resumen de las </w:t>
      </w:r>
      <w:r>
        <w:rPr>
          <w:rStyle w:val="Fuentedeprrafopredeter"/>
          <w:b/>
          <w:bCs/>
          <w:i/>
          <w:iCs/>
          <w:color w:val="000000"/>
          <w:sz w:val="24"/>
        </w:rPr>
        <w:t>jornadas y encuentros</w:t>
      </w:r>
      <w:r>
        <w:rPr>
          <w:rStyle w:val="Fuentedeprrafopredeter"/>
          <w:i/>
          <w:iCs/>
          <w:color w:val="000000"/>
          <w:sz w:val="24"/>
        </w:rPr>
        <w:t xml:space="preserve"> que habéis hecho en la Zona: el tema o lema, si ha habido ponentes, qué se ha tratado, un poco de valoración...</w:t>
      </w:r>
    </w:p>
    <w:p w14:paraId="62FD4179" w14:textId="77777777" w:rsidR="00E2539C" w:rsidRDefault="00E2539C">
      <w:pPr>
        <w:pStyle w:val="Standard"/>
        <w:spacing w:after="0"/>
        <w:ind w:left="720"/>
      </w:pPr>
    </w:p>
    <w:p w14:paraId="28C5A011" w14:textId="77777777" w:rsidR="00E2539C" w:rsidRDefault="00000000">
      <w:pPr>
        <w:pStyle w:val="Standard"/>
        <w:spacing w:after="0"/>
        <w:ind w:left="708"/>
      </w:pPr>
      <w:r>
        <w:t xml:space="preserve">Debido que la </w:t>
      </w:r>
      <w:r>
        <w:rPr>
          <w:rStyle w:val="Fuentedeprrafopredeter"/>
          <w:b/>
          <w:bCs/>
        </w:rPr>
        <w:t>Jornada General</w:t>
      </w:r>
      <w:r>
        <w:t xml:space="preserve"> fue telemática, cada zona celebró la </w:t>
      </w:r>
      <w:r>
        <w:rPr>
          <w:rStyle w:val="Fuentedeprrafopredeter"/>
          <w:b/>
          <w:bCs/>
        </w:rPr>
        <w:t>eucaristía</w:t>
      </w:r>
      <w:r>
        <w:t xml:space="preserve"> de la misma. Nuestra zona la celebramos en Santa Bernardeta, en el barrio de Torre Baró. Además de militantes del movimiento, también participaron miembros de la comunidad de la parroquia.</w:t>
      </w:r>
    </w:p>
    <w:p w14:paraId="409A6F3D" w14:textId="77777777" w:rsidR="00E2539C" w:rsidRDefault="00E2539C">
      <w:pPr>
        <w:pStyle w:val="Standard"/>
        <w:spacing w:after="0"/>
      </w:pPr>
    </w:p>
    <w:p w14:paraId="7FAA4070" w14:textId="77777777" w:rsidR="00E2539C" w:rsidRDefault="00E2539C">
      <w:pPr>
        <w:pStyle w:val="Standard"/>
        <w:spacing w:after="0"/>
      </w:pPr>
    </w:p>
    <w:p w14:paraId="4176FB41" w14:textId="77777777" w:rsidR="00E2539C" w:rsidRDefault="00000000">
      <w:pPr>
        <w:pStyle w:val="Standard"/>
        <w:spacing w:after="0"/>
        <w:ind w:left="708"/>
      </w:pPr>
      <w:r>
        <w:lastRenderedPageBreak/>
        <w:t xml:space="preserve">Empezamos el curso con la </w:t>
      </w:r>
      <w:r>
        <w:rPr>
          <w:rStyle w:val="Fuentedeprrafopredeter"/>
          <w:b/>
          <w:bCs/>
        </w:rPr>
        <w:t>Mañana de ACO</w:t>
      </w:r>
      <w:r>
        <w:t xml:space="preserve"> que </w:t>
      </w:r>
      <w:r>
        <w:rPr>
          <w:rStyle w:val="Fuentedeprrafopredeter"/>
          <w:noProof/>
          <w:lang w:val="ca-ES" w:eastAsia="ca-ES"/>
        </w:rPr>
        <w:drawing>
          <wp:anchor distT="0" distB="0" distL="114300" distR="114300" simplePos="0" relativeHeight="21" behindDoc="0" locked="0" layoutInCell="1" allowOverlap="1" wp14:anchorId="4F18F0D2" wp14:editId="0ADB9790">
            <wp:simplePos x="0" y="0"/>
            <wp:positionH relativeFrom="column">
              <wp:posOffset>3463198</wp:posOffset>
            </wp:positionH>
            <wp:positionV relativeFrom="paragraph">
              <wp:posOffset>13322</wp:posOffset>
            </wp:positionV>
            <wp:extent cx="2013481" cy="1412281"/>
            <wp:effectExtent l="0" t="0" r="5819" b="0"/>
            <wp:wrapSquare wrapText="bothSides"/>
            <wp:docPr id="8" name="Imagen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l="-12" t="-18" r="-12" b="-18"/>
                    <a:stretch>
                      <a:fillRect/>
                    </a:stretch>
                  </pic:blipFill>
                  <pic:spPr>
                    <a:xfrm>
                      <a:off x="0" y="0"/>
                      <a:ext cx="2013481" cy="141228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>es nuestra asamblea de inicio de curso.</w:t>
      </w:r>
    </w:p>
    <w:p w14:paraId="0C91BC1E" w14:textId="77777777" w:rsidR="00E2539C" w:rsidRDefault="00E2539C">
      <w:pPr>
        <w:pStyle w:val="Standard"/>
        <w:spacing w:after="0"/>
        <w:ind w:left="720"/>
      </w:pPr>
    </w:p>
    <w:p w14:paraId="4DEA73A9" w14:textId="77777777" w:rsidR="00E2539C" w:rsidRDefault="00000000">
      <w:pPr>
        <w:pStyle w:val="Standard"/>
        <w:spacing w:after="0"/>
        <w:ind w:left="720"/>
      </w:pPr>
      <w:r>
        <w:t>Nos hemos preguntado:</w:t>
      </w:r>
    </w:p>
    <w:p w14:paraId="3663ED0B" w14:textId="77777777" w:rsidR="00E2539C" w:rsidRDefault="00000000">
      <w:pPr>
        <w:pStyle w:val="Standard"/>
        <w:spacing w:after="0"/>
        <w:ind w:left="720"/>
      </w:pPr>
      <w:r>
        <w:t>¿En qué ámbitos podemos intervenir para el cambio?</w:t>
      </w:r>
    </w:p>
    <w:p w14:paraId="32897FE3" w14:textId="77777777" w:rsidR="00E2539C" w:rsidRDefault="00000000">
      <w:pPr>
        <w:pStyle w:val="Standard"/>
        <w:spacing w:after="0"/>
        <w:ind w:left="720"/>
      </w:pPr>
      <w:r>
        <w:t>Medios que podemos utilizar o con quien podemos trabajar conjuntamente.</w:t>
      </w:r>
    </w:p>
    <w:p w14:paraId="5FFBE67A" w14:textId="77777777" w:rsidR="00E2539C" w:rsidRDefault="00E2539C">
      <w:pPr>
        <w:pStyle w:val="Standard"/>
        <w:spacing w:after="0"/>
        <w:ind w:left="720"/>
      </w:pPr>
    </w:p>
    <w:p w14:paraId="5DC5CD4E" w14:textId="77777777" w:rsidR="00E2539C" w:rsidRDefault="00E2539C">
      <w:pPr>
        <w:pStyle w:val="Standard"/>
        <w:spacing w:after="0"/>
        <w:ind w:left="720"/>
      </w:pPr>
    </w:p>
    <w:p w14:paraId="08621443" w14:textId="77777777" w:rsidR="00E2539C" w:rsidRDefault="00000000">
      <w:pPr>
        <w:pStyle w:val="Standard"/>
        <w:spacing w:after="0"/>
        <w:ind w:left="720"/>
      </w:pPr>
      <w:r>
        <w:t xml:space="preserve">En la </w:t>
      </w:r>
      <w:r>
        <w:rPr>
          <w:rStyle w:val="Fuentedeprrafopredeter"/>
          <w:b/>
          <w:bCs/>
        </w:rPr>
        <w:t>Semana Santa</w:t>
      </w:r>
      <w:r>
        <w:t xml:space="preserve"> del movimiento hemos participado en el Via Crucis telematico preparando la 6a. estación.</w:t>
      </w:r>
    </w:p>
    <w:p w14:paraId="35B00989" w14:textId="77777777" w:rsidR="00E2539C" w:rsidRDefault="00E2539C">
      <w:pPr>
        <w:pStyle w:val="Standard"/>
        <w:spacing w:after="0"/>
        <w:ind w:left="720"/>
      </w:pPr>
    </w:p>
    <w:p w14:paraId="3D6A9347" w14:textId="77777777" w:rsidR="00E2539C" w:rsidRDefault="00000000">
      <w:pPr>
        <w:pStyle w:val="Standard"/>
        <w:spacing w:after="0"/>
        <w:ind w:left="720"/>
      </w:pPr>
      <w:r>
        <w:t xml:space="preserve">Por primera vez hemos organizado y realizado una </w:t>
      </w:r>
      <w:r>
        <w:rPr>
          <w:rStyle w:val="Fuentedeprrafopredeter"/>
          <w:b/>
          <w:bCs/>
        </w:rPr>
        <w:t>Jornada Formativa</w:t>
      </w:r>
    </w:p>
    <w:p w14:paraId="3CA0E1B6" w14:textId="77777777" w:rsidR="00E2539C" w:rsidRDefault="00000000">
      <w:pPr>
        <w:pStyle w:val="Standard"/>
        <w:spacing w:after="0"/>
        <w:ind w:left="720"/>
      </w:pPr>
      <w:r>
        <w:rPr>
          <w:rStyle w:val="Fuentedeprrafopredeter"/>
          <w:noProof/>
          <w:lang w:val="ca-ES" w:eastAsia="ca-ES"/>
        </w:rPr>
        <w:drawing>
          <wp:anchor distT="0" distB="0" distL="114300" distR="114300" simplePos="0" relativeHeight="26" behindDoc="0" locked="0" layoutInCell="1" allowOverlap="1" wp14:anchorId="255218AD" wp14:editId="59896283">
            <wp:simplePos x="0" y="0"/>
            <wp:positionH relativeFrom="column">
              <wp:posOffset>4416478</wp:posOffset>
            </wp:positionH>
            <wp:positionV relativeFrom="paragraph">
              <wp:posOffset>34198</wp:posOffset>
            </wp:positionV>
            <wp:extent cx="881280" cy="1245961"/>
            <wp:effectExtent l="0" t="0" r="0" b="0"/>
            <wp:wrapSquare wrapText="bothSides"/>
            <wp:docPr id="9" name="Imagen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280" cy="12459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2FFD192" w14:textId="77777777" w:rsidR="00E2539C" w:rsidRDefault="00000000">
      <w:pPr>
        <w:pStyle w:val="Standard"/>
        <w:spacing w:after="0"/>
        <w:ind w:left="720"/>
      </w:pPr>
      <w:r>
        <w:t>Hemos debatido, a partir de diversos testimonios, sobre la enseñanza en 9Barris. Nos ayudó en el debate la Tere Esperabé, amiga del barrio y Secretaria General de enseñanza de CC.OO.</w:t>
      </w:r>
    </w:p>
    <w:p w14:paraId="2B178856" w14:textId="77777777" w:rsidR="00E2539C" w:rsidRDefault="00E2539C">
      <w:pPr>
        <w:pStyle w:val="Standard"/>
        <w:spacing w:after="0"/>
        <w:ind w:left="720"/>
      </w:pPr>
    </w:p>
    <w:p w14:paraId="40D60ADC" w14:textId="77777777" w:rsidR="00E2539C" w:rsidRDefault="00E2539C">
      <w:pPr>
        <w:pStyle w:val="Standard"/>
        <w:spacing w:after="0"/>
        <w:ind w:left="720"/>
      </w:pPr>
    </w:p>
    <w:p w14:paraId="6E6B6C91" w14:textId="77777777" w:rsidR="00E2539C" w:rsidRDefault="00E2539C">
      <w:pPr>
        <w:pStyle w:val="Standard"/>
        <w:spacing w:after="0"/>
        <w:ind w:left="720"/>
      </w:pPr>
    </w:p>
    <w:p w14:paraId="2A30DDEE" w14:textId="77777777" w:rsidR="00E2539C" w:rsidRDefault="00E2539C">
      <w:pPr>
        <w:pStyle w:val="Standard"/>
        <w:spacing w:after="0"/>
        <w:ind w:left="720"/>
      </w:pPr>
    </w:p>
    <w:p w14:paraId="2FBEB2A0" w14:textId="77777777" w:rsidR="00E2539C" w:rsidRDefault="00000000">
      <w:pPr>
        <w:pStyle w:val="Standard"/>
        <w:spacing w:after="0"/>
        <w:ind w:left="720"/>
      </w:pPr>
      <w:r>
        <w:t xml:space="preserve">Hemos vivido y celebrado las </w:t>
      </w:r>
      <w:r>
        <w:rPr>
          <w:rStyle w:val="Fuentedeprrafopredeter"/>
          <w:b/>
          <w:bCs/>
        </w:rPr>
        <w:t xml:space="preserve">Comunidades </w:t>
      </w:r>
      <w:r>
        <w:t>que corresponden a los cuatro tiempos litúrgicos:</w:t>
      </w:r>
    </w:p>
    <w:p w14:paraId="41D782AF" w14:textId="77777777" w:rsidR="00E2539C" w:rsidRDefault="00000000">
      <w:pPr>
        <w:pStyle w:val="Standard"/>
        <w:spacing w:after="0"/>
        <w:ind w:left="720"/>
      </w:pPr>
      <w:r>
        <w:rPr>
          <w:rStyle w:val="Fuentedeprrafopredeter"/>
          <w:i/>
          <w:iCs/>
          <w:noProof/>
          <w:lang w:val="ca-ES" w:eastAsia="ca-ES"/>
        </w:rPr>
        <w:drawing>
          <wp:anchor distT="0" distB="0" distL="114300" distR="114300" simplePos="0" relativeHeight="22" behindDoc="0" locked="0" layoutInCell="1" allowOverlap="1" wp14:anchorId="0695283D" wp14:editId="23356E2D">
            <wp:simplePos x="0" y="0"/>
            <wp:positionH relativeFrom="column">
              <wp:posOffset>636120</wp:posOffset>
            </wp:positionH>
            <wp:positionV relativeFrom="paragraph">
              <wp:posOffset>117363</wp:posOffset>
            </wp:positionV>
            <wp:extent cx="1308597" cy="1308597"/>
            <wp:effectExtent l="0" t="0" r="0" b="0"/>
            <wp:wrapSquare wrapText="bothSides"/>
            <wp:docPr id="10" name="Imagen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597" cy="13085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3BD5642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11A2DDEC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30286633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18E58699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38696DC7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3FA54F19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43D849D3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5B94F207" w14:textId="77777777" w:rsidR="00E2539C" w:rsidRDefault="00000000">
      <w:pPr>
        <w:pStyle w:val="Standard"/>
        <w:spacing w:after="0"/>
        <w:ind w:left="720"/>
      </w:pPr>
      <w:r>
        <w:rPr>
          <w:rStyle w:val="Fuentedeprrafopredeter"/>
          <w:i/>
          <w:iCs/>
          <w:noProof/>
          <w:lang w:val="ca-ES" w:eastAsia="ca-ES"/>
        </w:rPr>
        <w:drawing>
          <wp:anchor distT="0" distB="0" distL="114300" distR="114300" simplePos="0" relativeHeight="23" behindDoc="0" locked="0" layoutInCell="1" allowOverlap="1" wp14:anchorId="53D068CC" wp14:editId="7D5139A4">
            <wp:simplePos x="0" y="0"/>
            <wp:positionH relativeFrom="column">
              <wp:posOffset>1562042</wp:posOffset>
            </wp:positionH>
            <wp:positionV relativeFrom="paragraph">
              <wp:posOffset>19083</wp:posOffset>
            </wp:positionV>
            <wp:extent cx="1577879" cy="1114562"/>
            <wp:effectExtent l="0" t="0" r="0" b="3038"/>
            <wp:wrapSquare wrapText="bothSides"/>
            <wp:docPr id="11" name="Imagen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7879" cy="11145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C15D03B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6BE25188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645EB009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1F943D30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14FC0DD7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24ABBBD0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6B50D1B5" w14:textId="77777777" w:rsidR="00E2539C" w:rsidRDefault="00000000">
      <w:pPr>
        <w:pStyle w:val="Standard"/>
        <w:spacing w:after="0"/>
        <w:ind w:left="720"/>
      </w:pPr>
      <w:r>
        <w:rPr>
          <w:rStyle w:val="Fuentedeprrafopredeter"/>
          <w:i/>
          <w:iCs/>
          <w:noProof/>
          <w:lang w:val="ca-ES" w:eastAsia="ca-ES"/>
        </w:rPr>
        <w:lastRenderedPageBreak/>
        <w:drawing>
          <wp:anchor distT="0" distB="0" distL="114300" distR="114300" simplePos="0" relativeHeight="24" behindDoc="0" locked="0" layoutInCell="1" allowOverlap="1" wp14:anchorId="301D391F" wp14:editId="6C252D81">
            <wp:simplePos x="0" y="0"/>
            <wp:positionH relativeFrom="column">
              <wp:posOffset>2990161</wp:posOffset>
            </wp:positionH>
            <wp:positionV relativeFrom="paragraph">
              <wp:posOffset>33119</wp:posOffset>
            </wp:positionV>
            <wp:extent cx="1227956" cy="1736637"/>
            <wp:effectExtent l="0" t="0" r="3944" b="3263"/>
            <wp:wrapSquare wrapText="bothSides"/>
            <wp:docPr id="12" name="Imagen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7956" cy="17366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68A00F8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4753F971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7B954B99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29822DD6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02252AF6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66EDC607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4AD2F042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1957EC2B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5D0BFF71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30537961" w14:textId="77777777" w:rsidR="00E2539C" w:rsidRDefault="00000000">
      <w:pPr>
        <w:pStyle w:val="Standard"/>
        <w:spacing w:after="0"/>
        <w:ind w:left="720"/>
      </w:pPr>
      <w:r>
        <w:rPr>
          <w:rStyle w:val="Fuentedeprrafopredeter"/>
          <w:i/>
          <w:iCs/>
          <w:noProof/>
          <w:lang w:val="ca-ES" w:eastAsia="ca-ES"/>
        </w:rPr>
        <w:drawing>
          <wp:anchor distT="0" distB="0" distL="114300" distR="114300" simplePos="0" relativeHeight="27" behindDoc="0" locked="0" layoutInCell="1" allowOverlap="1" wp14:anchorId="694FA67F" wp14:editId="2FB34110">
            <wp:simplePos x="0" y="0"/>
            <wp:positionH relativeFrom="column">
              <wp:posOffset>4044958</wp:posOffset>
            </wp:positionH>
            <wp:positionV relativeFrom="paragraph">
              <wp:posOffset>55083</wp:posOffset>
            </wp:positionV>
            <wp:extent cx="1162796" cy="1644118"/>
            <wp:effectExtent l="0" t="0" r="5604" b="0"/>
            <wp:wrapSquare wrapText="bothSides"/>
            <wp:docPr id="13" name="Imagen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796" cy="16441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D64443A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5A9A0B35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62ACDB8D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1C6F8E43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7EB1523D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73ACED50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4C18F958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7522725E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458A7257" w14:textId="77777777" w:rsidR="00E2539C" w:rsidRDefault="00000000">
      <w:pPr>
        <w:pStyle w:val="Standard"/>
        <w:spacing w:after="0"/>
        <w:ind w:left="720"/>
      </w:pPr>
      <w:r>
        <w:t>El sábado, día 3 de julio celebramos el Encuentro</w:t>
      </w:r>
      <w:r>
        <w:rPr>
          <w:rStyle w:val="Fuentedeprrafopredeter"/>
          <w:b/>
          <w:bCs/>
        </w:rPr>
        <w:t xml:space="preserve"> de Final de Curso</w:t>
      </w:r>
      <w:r>
        <w:t>. Con esta asamblea acabamos el curso.</w:t>
      </w:r>
    </w:p>
    <w:p w14:paraId="6B51468C" w14:textId="77777777" w:rsidR="00E2539C" w:rsidRDefault="00000000">
      <w:pPr>
        <w:pStyle w:val="Standard"/>
        <w:spacing w:after="0"/>
        <w:ind w:left="720"/>
      </w:pPr>
      <w:r>
        <w:rPr>
          <w:rStyle w:val="Fuentedeprrafopredeter"/>
          <w:noProof/>
          <w:lang w:val="ca-ES" w:eastAsia="ca-ES"/>
        </w:rPr>
        <w:drawing>
          <wp:anchor distT="0" distB="0" distL="114300" distR="114300" simplePos="0" relativeHeight="25" behindDoc="0" locked="0" layoutInCell="1" allowOverlap="1" wp14:anchorId="0AD3BE02" wp14:editId="782D193B">
            <wp:simplePos x="0" y="0"/>
            <wp:positionH relativeFrom="column">
              <wp:posOffset>3351596</wp:posOffset>
            </wp:positionH>
            <wp:positionV relativeFrom="paragraph">
              <wp:posOffset>-5038</wp:posOffset>
            </wp:positionV>
            <wp:extent cx="1968483" cy="1477076"/>
            <wp:effectExtent l="0" t="0" r="17" b="0"/>
            <wp:wrapSquare wrapText="bothSides"/>
            <wp:docPr id="14" name="Imagen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8483" cy="14770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80C6BFC" w14:textId="77777777" w:rsidR="00E2539C" w:rsidRDefault="00000000">
      <w:pPr>
        <w:pStyle w:val="Standard"/>
        <w:spacing w:after="0"/>
        <w:ind w:left="720"/>
      </w:pPr>
      <w:r>
        <w:t>Queremos compartir cómo nos han transformado las vivencias que hemos tenido en relación al objetivo del curso.</w:t>
      </w:r>
    </w:p>
    <w:p w14:paraId="7F977796" w14:textId="77777777" w:rsidR="00E2539C" w:rsidRDefault="00000000">
      <w:pPr>
        <w:pStyle w:val="Standard"/>
        <w:spacing w:after="0"/>
        <w:ind w:left="720"/>
      </w:pPr>
      <w:r>
        <w:t>Partimos de tres testimonios de vivencias:</w:t>
      </w:r>
    </w:p>
    <w:p w14:paraId="70D3BBE9" w14:textId="77777777" w:rsidR="00E2539C" w:rsidRDefault="00000000">
      <w:pPr>
        <w:pStyle w:val="Standard"/>
        <w:numPr>
          <w:ilvl w:val="0"/>
          <w:numId w:val="16"/>
        </w:numPr>
        <w:spacing w:after="0"/>
      </w:pPr>
      <w:r>
        <w:t>en la pandemia</w:t>
      </w:r>
    </w:p>
    <w:p w14:paraId="05DCD4C1" w14:textId="77777777" w:rsidR="00E2539C" w:rsidRDefault="00000000">
      <w:pPr>
        <w:pStyle w:val="Standard"/>
        <w:numPr>
          <w:ilvl w:val="0"/>
          <w:numId w:val="16"/>
        </w:numPr>
        <w:spacing w:after="0"/>
      </w:pPr>
      <w:r>
        <w:t>en las comunidades</w:t>
      </w:r>
    </w:p>
    <w:p w14:paraId="03DAB461" w14:textId="77777777" w:rsidR="00E2539C" w:rsidRDefault="00000000">
      <w:pPr>
        <w:pStyle w:val="Standard"/>
        <w:numPr>
          <w:ilvl w:val="0"/>
          <w:numId w:val="16"/>
        </w:numPr>
        <w:spacing w:after="0"/>
      </w:pPr>
      <w:r>
        <w:t>en la acción/compromiso</w:t>
      </w:r>
    </w:p>
    <w:p w14:paraId="78468C8E" w14:textId="77777777" w:rsidR="00E2539C" w:rsidRDefault="00000000">
      <w:pPr>
        <w:pStyle w:val="Standard"/>
        <w:spacing w:after="0"/>
      </w:pPr>
      <w:r>
        <w:tab/>
      </w:r>
    </w:p>
    <w:p w14:paraId="458B20F1" w14:textId="77777777" w:rsidR="00E2539C" w:rsidRDefault="00000000">
      <w:pPr>
        <w:pStyle w:val="Standard"/>
        <w:spacing w:after="0"/>
      </w:pPr>
      <w:r>
        <w:tab/>
        <w:t>A partir de aquí se definen los objetivos y retos para el próximo curso.</w:t>
      </w:r>
    </w:p>
    <w:p w14:paraId="057B930C" w14:textId="77777777" w:rsidR="00E2539C" w:rsidRDefault="00E2539C">
      <w:pPr>
        <w:pStyle w:val="Standard"/>
        <w:spacing w:after="0"/>
        <w:ind w:left="720"/>
      </w:pPr>
    </w:p>
    <w:p w14:paraId="70C4F080" w14:textId="77777777" w:rsidR="00E2539C" w:rsidRDefault="00000000">
      <w:pPr>
        <w:pStyle w:val="Standard"/>
        <w:spacing w:after="0"/>
        <w:ind w:left="708"/>
      </w:pPr>
      <w:r>
        <w:t xml:space="preserve">Durante todo el curso y a través del </w:t>
      </w:r>
      <w:r>
        <w:rPr>
          <w:rStyle w:val="Fuentedeprrafopredeter"/>
          <w:b/>
          <w:bCs/>
        </w:rPr>
        <w:t>whasapp de ACO 9Barris,</w:t>
      </w:r>
      <w:r>
        <w:t xml:space="preserve"> hemos ido compartiendo acciones/compromisos en los que estamos involucrados de alguna manera. Como, por ejemplo: avisos de desahucios, concentraciones de jubilados, manifestaciones antimachistas, concentraciones de mujeres creyentes, etc.</w:t>
      </w:r>
    </w:p>
    <w:p w14:paraId="4E4B40BB" w14:textId="77777777" w:rsidR="00E2539C" w:rsidRDefault="00E2539C">
      <w:pPr>
        <w:pStyle w:val="Standard"/>
        <w:spacing w:after="0"/>
      </w:pPr>
    </w:p>
    <w:p w14:paraId="37FF24DE" w14:textId="77777777" w:rsidR="00E2539C" w:rsidRDefault="00E2539C">
      <w:pPr>
        <w:pStyle w:val="Standard"/>
        <w:spacing w:after="0"/>
      </w:pPr>
    </w:p>
    <w:p w14:paraId="523637CE" w14:textId="77777777" w:rsidR="00E2539C" w:rsidRDefault="00000000">
      <w:pPr>
        <w:pStyle w:val="Standard"/>
        <w:spacing w:after="0"/>
      </w:pPr>
      <w:r>
        <w:t>9Barris, 03/07/2021</w:t>
      </w:r>
    </w:p>
    <w:p w14:paraId="0507CDE7" w14:textId="77777777" w:rsidR="00E2539C" w:rsidRDefault="00E2539C">
      <w:pPr>
        <w:pStyle w:val="Standard"/>
        <w:spacing w:after="0"/>
      </w:pPr>
    </w:p>
    <w:p w14:paraId="1772D842" w14:textId="77777777" w:rsidR="00E2539C" w:rsidRDefault="00E2539C">
      <w:pPr>
        <w:pStyle w:val="Standard"/>
        <w:spacing w:after="0"/>
      </w:pPr>
    </w:p>
    <w:p w14:paraId="2BDF1E71" w14:textId="77777777" w:rsidR="00E2539C" w:rsidRDefault="00E2539C">
      <w:pPr>
        <w:pStyle w:val="Standard"/>
        <w:spacing w:after="0"/>
      </w:pPr>
    </w:p>
    <w:p w14:paraId="299F8CF3" w14:textId="77777777" w:rsidR="00E2539C" w:rsidRDefault="00E2539C">
      <w:pPr>
        <w:pStyle w:val="Standard"/>
        <w:spacing w:after="0"/>
      </w:pPr>
    </w:p>
    <w:p w14:paraId="68EF0D15" w14:textId="77777777" w:rsidR="00E2539C" w:rsidRDefault="00E2539C">
      <w:pPr>
        <w:pStyle w:val="Standard"/>
        <w:spacing w:after="0"/>
      </w:pPr>
    </w:p>
    <w:p w14:paraId="35D5D16C" w14:textId="77777777" w:rsidR="00E2539C" w:rsidRDefault="00E2539C">
      <w:pPr>
        <w:pStyle w:val="Standard"/>
        <w:spacing w:after="0"/>
      </w:pPr>
    </w:p>
    <w:p w14:paraId="66CFDA33" w14:textId="77777777" w:rsidR="00E2539C" w:rsidRDefault="00E2539C">
      <w:pPr>
        <w:pStyle w:val="Standard"/>
        <w:spacing w:after="0"/>
      </w:pPr>
    </w:p>
    <w:p w14:paraId="4EF2B8AF" w14:textId="77777777" w:rsidR="00E2539C" w:rsidRDefault="00E2539C">
      <w:pPr>
        <w:pStyle w:val="Standard"/>
        <w:spacing w:after="0"/>
      </w:pPr>
    </w:p>
    <w:p w14:paraId="50A3E977" w14:textId="77777777" w:rsidR="00E2539C" w:rsidRDefault="00E2539C">
      <w:pPr>
        <w:pStyle w:val="Standard"/>
        <w:spacing w:after="0"/>
      </w:pPr>
    </w:p>
    <w:p w14:paraId="3B40568B" w14:textId="77777777" w:rsidR="00E2539C" w:rsidRDefault="00000000">
      <w:pPr>
        <w:pStyle w:val="Standard"/>
        <w:spacing w:after="0"/>
        <w:jc w:val="center"/>
      </w:pPr>
      <w:r>
        <w:rPr>
          <w:rStyle w:val="Fuentedeprrafopredeter"/>
          <w:b/>
          <w:bCs/>
          <w:color w:val="000000"/>
          <w:sz w:val="24"/>
        </w:rPr>
        <w:t>INFORME DE GESTIÓN DE ZONA</w:t>
      </w:r>
    </w:p>
    <w:p w14:paraId="2E44E3F2" w14:textId="77777777" w:rsidR="00E2539C" w:rsidRDefault="00000000">
      <w:pPr>
        <w:pStyle w:val="Standard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Curso 2021-2022</w:t>
      </w:r>
    </w:p>
    <w:p w14:paraId="23E97F67" w14:textId="77777777" w:rsidR="00E2539C" w:rsidRDefault="00E2539C">
      <w:pPr>
        <w:pStyle w:val="Standard"/>
        <w:spacing w:after="0"/>
        <w:rPr>
          <w:color w:val="000000"/>
          <w:sz w:val="24"/>
        </w:rPr>
      </w:pPr>
    </w:p>
    <w:p w14:paraId="4FC946A4" w14:textId="77777777" w:rsidR="00E2539C" w:rsidRDefault="00000000">
      <w:pPr>
        <w:pStyle w:val="Standard"/>
        <w:numPr>
          <w:ilvl w:val="0"/>
          <w:numId w:val="1"/>
        </w:numPr>
        <w:spacing w:after="0"/>
        <w:rPr>
          <w:i/>
          <w:iCs/>
          <w:color w:val="000000"/>
          <w:sz w:val="24"/>
        </w:rPr>
      </w:pPr>
      <w:r>
        <w:rPr>
          <w:i/>
          <w:iCs/>
          <w:color w:val="000000"/>
          <w:sz w:val="24"/>
        </w:rPr>
        <w:t>Composición del Petit Comitè de Zona durante el curso: nombre y apellidos y la responsabilidad de cada uno.</w:t>
      </w:r>
    </w:p>
    <w:p w14:paraId="77A7F291" w14:textId="77777777" w:rsidR="00E2539C" w:rsidRDefault="00E2539C">
      <w:pPr>
        <w:pStyle w:val="Standard"/>
        <w:spacing w:after="0"/>
        <w:ind w:left="720"/>
      </w:pPr>
    </w:p>
    <w:p w14:paraId="0111A196" w14:textId="77777777" w:rsidR="00E2539C" w:rsidRDefault="00000000">
      <w:pPr>
        <w:pStyle w:val="Standard"/>
        <w:spacing w:after="0"/>
        <w:ind w:left="720"/>
      </w:pPr>
      <w:r>
        <w:t>El Comité de zona ha estado formado por:</w:t>
      </w:r>
    </w:p>
    <w:p w14:paraId="1C70A32E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Fran Saborit – R. Grupo Pedraforca</w:t>
      </w:r>
    </w:p>
    <w:p w14:paraId="2830CB38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Francisco Vico – R. Grupo 9Barris Nou</w:t>
      </w:r>
    </w:p>
    <w:p w14:paraId="72F0E876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Rosa Paino – R. Grupo Prosperitat</w:t>
      </w:r>
    </w:p>
    <w:p w14:paraId="1F12F982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Oscar Caballero – R. Grupo Ora et Labora</w:t>
      </w:r>
    </w:p>
    <w:p w14:paraId="35FAAB0C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Toni Fernández – R. Grupo Pa i Roses</w:t>
      </w:r>
    </w:p>
    <w:p w14:paraId="6C80B563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Pepe Rodado – Consiliario de zona</w:t>
      </w:r>
    </w:p>
    <w:p w14:paraId="20BB827D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Bosco Plans – R. Grupo Les Llavors</w:t>
      </w:r>
    </w:p>
    <w:p w14:paraId="5489C210" w14:textId="77777777" w:rsidR="00E2539C" w:rsidRDefault="00000000">
      <w:pPr>
        <w:pStyle w:val="Standard"/>
        <w:numPr>
          <w:ilvl w:val="0"/>
          <w:numId w:val="2"/>
        </w:numPr>
        <w:spacing w:after="0"/>
      </w:pPr>
      <w:r>
        <w:t>Isra Marquez – R. Grupo Bikini</w:t>
      </w:r>
    </w:p>
    <w:p w14:paraId="43E6B2AF" w14:textId="77777777" w:rsidR="00E2539C" w:rsidRDefault="00E2539C">
      <w:pPr>
        <w:pStyle w:val="Standard"/>
        <w:spacing w:after="0"/>
        <w:ind w:left="708"/>
      </w:pPr>
    </w:p>
    <w:p w14:paraId="0461B95F" w14:textId="77777777" w:rsidR="00E2539C" w:rsidRDefault="00E2539C">
      <w:pPr>
        <w:pStyle w:val="Standard"/>
        <w:spacing w:after="0"/>
        <w:ind w:left="720"/>
        <w:rPr>
          <w:i/>
          <w:iCs/>
        </w:rPr>
      </w:pPr>
    </w:p>
    <w:p w14:paraId="3411242A" w14:textId="77777777" w:rsidR="00E2539C" w:rsidRDefault="00000000">
      <w:pPr>
        <w:pStyle w:val="Standard"/>
        <w:numPr>
          <w:ilvl w:val="0"/>
          <w:numId w:val="17"/>
        </w:numPr>
        <w:spacing w:after="0"/>
        <w:rPr>
          <w:i/>
          <w:iCs/>
          <w:color w:val="000000"/>
          <w:sz w:val="24"/>
        </w:rPr>
      </w:pPr>
      <w:r>
        <w:rPr>
          <w:i/>
          <w:iCs/>
          <w:color w:val="000000"/>
          <w:sz w:val="24"/>
        </w:rPr>
        <w:t>Altas y bajas de militantes, cambios de grupos, número de militantes y de grupos. Todos los grupos tienen consiliario/a?</w:t>
      </w:r>
    </w:p>
    <w:p w14:paraId="10A53102" w14:textId="77777777" w:rsidR="00E2539C" w:rsidRDefault="00E2539C">
      <w:pPr>
        <w:pStyle w:val="Standard"/>
        <w:spacing w:after="0"/>
        <w:ind w:left="720"/>
      </w:pPr>
    </w:p>
    <w:p w14:paraId="2C55D3B9" w14:textId="77777777" w:rsidR="00E2539C" w:rsidRDefault="00000000">
      <w:pPr>
        <w:pStyle w:val="Standard"/>
        <w:spacing w:after="0"/>
        <w:ind w:left="720"/>
      </w:pPr>
      <w:r>
        <w:t>Al finalizar este curso el número de militantes de la zona es de 62.</w:t>
      </w:r>
    </w:p>
    <w:p w14:paraId="73A82A4F" w14:textId="77777777" w:rsidR="00E2539C" w:rsidRDefault="00E2539C">
      <w:pPr>
        <w:pStyle w:val="Standard"/>
        <w:spacing w:after="0"/>
        <w:ind w:left="720"/>
      </w:pPr>
    </w:p>
    <w:p w14:paraId="156C0B31" w14:textId="77777777" w:rsidR="00E2539C" w:rsidRDefault="00000000">
      <w:pPr>
        <w:pStyle w:val="Standard"/>
        <w:spacing w:after="0"/>
        <w:ind w:left="720"/>
      </w:pPr>
      <w:r>
        <w:t>Este curso los consiliarios y consiliarias de los grupos de la zona son:</w:t>
      </w:r>
    </w:p>
    <w:p w14:paraId="6CF61F41" w14:textId="77777777" w:rsidR="00E2539C" w:rsidRDefault="00000000">
      <w:pPr>
        <w:pStyle w:val="Standard"/>
        <w:numPr>
          <w:ilvl w:val="0"/>
          <w:numId w:val="18"/>
        </w:numPr>
        <w:spacing w:after="0"/>
      </w:pPr>
      <w:r>
        <w:t>Les Llavors: Pepe Rodado</w:t>
      </w:r>
    </w:p>
    <w:p w14:paraId="3919F341" w14:textId="77777777" w:rsidR="00E2539C" w:rsidRDefault="00000000">
      <w:pPr>
        <w:pStyle w:val="Standard"/>
        <w:numPr>
          <w:ilvl w:val="0"/>
          <w:numId w:val="18"/>
        </w:numPr>
        <w:spacing w:after="0"/>
      </w:pPr>
      <w:r>
        <w:t>Bikini y 9Barris Nou: Tomás Gamarra</w:t>
      </w:r>
    </w:p>
    <w:p w14:paraId="3395DB28" w14:textId="77777777" w:rsidR="00E2539C" w:rsidRDefault="00000000">
      <w:pPr>
        <w:pStyle w:val="Standard"/>
        <w:numPr>
          <w:ilvl w:val="0"/>
          <w:numId w:val="18"/>
        </w:numPr>
        <w:spacing w:after="0"/>
      </w:pPr>
      <w:r>
        <w:t>Prosperitat: Josep Hortet</w:t>
      </w:r>
    </w:p>
    <w:p w14:paraId="17055F81" w14:textId="77777777" w:rsidR="00E2539C" w:rsidRDefault="00000000">
      <w:pPr>
        <w:pStyle w:val="Standard"/>
        <w:numPr>
          <w:ilvl w:val="0"/>
          <w:numId w:val="18"/>
        </w:numPr>
        <w:spacing w:after="0"/>
      </w:pPr>
      <w:r>
        <w:t>Ora et Labora: Jordi Vila</w:t>
      </w:r>
    </w:p>
    <w:p w14:paraId="442DA6C3" w14:textId="77777777" w:rsidR="00E2539C" w:rsidRDefault="00000000">
      <w:pPr>
        <w:pStyle w:val="Standard"/>
        <w:numPr>
          <w:ilvl w:val="0"/>
          <w:numId w:val="18"/>
        </w:numPr>
        <w:spacing w:after="0"/>
      </w:pPr>
      <w:r>
        <w:t>Pa i Roses: Marga Rodríguez</w:t>
      </w:r>
    </w:p>
    <w:p w14:paraId="26636AF2" w14:textId="77777777" w:rsidR="00E2539C" w:rsidRDefault="00000000">
      <w:pPr>
        <w:pStyle w:val="Standard"/>
        <w:numPr>
          <w:ilvl w:val="0"/>
          <w:numId w:val="18"/>
        </w:numPr>
        <w:spacing w:after="0"/>
      </w:pPr>
      <w:r>
        <w:t>Pedraforca: sin consiliario/a</w:t>
      </w:r>
    </w:p>
    <w:p w14:paraId="4F0A932A" w14:textId="77777777" w:rsidR="00E2539C" w:rsidRDefault="00E2539C">
      <w:pPr>
        <w:pStyle w:val="Standard"/>
        <w:spacing w:after="0"/>
        <w:ind w:left="720"/>
      </w:pPr>
    </w:p>
    <w:p w14:paraId="63BC9683" w14:textId="77777777" w:rsidR="00E2539C" w:rsidRDefault="00E2539C">
      <w:pPr>
        <w:pStyle w:val="Standard"/>
        <w:spacing w:after="0"/>
      </w:pPr>
    </w:p>
    <w:p w14:paraId="54E6FAC7" w14:textId="77777777" w:rsidR="00E2539C" w:rsidRDefault="00000000">
      <w:pPr>
        <w:pStyle w:val="Standard"/>
        <w:numPr>
          <w:ilvl w:val="0"/>
          <w:numId w:val="19"/>
        </w:numPr>
        <w:spacing w:after="0"/>
      </w:pPr>
      <w:r>
        <w:rPr>
          <w:rStyle w:val="Fuentedeprrafopredeter"/>
          <w:i/>
          <w:iCs/>
          <w:color w:val="000000"/>
          <w:sz w:val="24"/>
        </w:rPr>
        <w:t xml:space="preserve">Explicar </w:t>
      </w:r>
      <w:r>
        <w:rPr>
          <w:rStyle w:val="Fuentedeprrafopredeter"/>
          <w:b/>
          <w:bCs/>
          <w:i/>
          <w:iCs/>
          <w:color w:val="000000"/>
          <w:sz w:val="24"/>
        </w:rPr>
        <w:t>cómo se ha organizado</w:t>
      </w:r>
      <w:r>
        <w:rPr>
          <w:rStyle w:val="Fuentedeprrafopredeter"/>
          <w:i/>
          <w:iCs/>
          <w:color w:val="000000"/>
          <w:sz w:val="24"/>
        </w:rPr>
        <w:t xml:space="preserve"> y qué se ha trabajado en la Zona a grandes rasgos (periodicidad de las reuniones del PCZ y del CZ, contenidos más importantes, etc).</w:t>
      </w:r>
    </w:p>
    <w:p w14:paraId="3C2F804E" w14:textId="77777777" w:rsidR="00E2539C" w:rsidRDefault="00E2539C">
      <w:pPr>
        <w:pStyle w:val="Standard"/>
        <w:spacing w:after="0"/>
        <w:ind w:left="720"/>
      </w:pPr>
    </w:p>
    <w:p w14:paraId="055A0C47" w14:textId="77777777" w:rsidR="00E2539C" w:rsidRDefault="00000000">
      <w:pPr>
        <w:pStyle w:val="Standard"/>
        <w:spacing w:after="0"/>
        <w:ind w:left="720"/>
      </w:pPr>
      <w:r>
        <w:t>El Comité de zona se ha reunido cada mes, de septiembre a junio. Habitualmente en los locales de la parroquia de Santa Engràcia (Prosperitat). Todas las reuniones de este curso han sido presenciales a pesar de la pandemia. El Bosco participa desde Olot de forma telemática.</w:t>
      </w:r>
    </w:p>
    <w:p w14:paraId="6A95AE65" w14:textId="77777777" w:rsidR="00E2539C" w:rsidRDefault="00000000">
      <w:pPr>
        <w:pStyle w:val="Standard"/>
        <w:spacing w:after="0"/>
        <w:ind w:left="720"/>
      </w:pPr>
      <w:r>
        <w:t>Antes de las reuniones del C.Z. se encuentran el responsable (Toni Fernández) y el consiliario de zona (Pepe Rodado) para preparar el orden del día de la reunión.</w:t>
      </w:r>
    </w:p>
    <w:p w14:paraId="0B505826" w14:textId="77777777" w:rsidR="00E2539C" w:rsidRDefault="00E2539C">
      <w:pPr>
        <w:pStyle w:val="Standard"/>
        <w:spacing w:after="0"/>
        <w:ind w:left="720"/>
      </w:pPr>
    </w:p>
    <w:p w14:paraId="24525C29" w14:textId="77777777" w:rsidR="00E2539C" w:rsidRDefault="00E2539C">
      <w:pPr>
        <w:pStyle w:val="Standard"/>
        <w:spacing w:after="0"/>
        <w:ind w:left="720"/>
      </w:pPr>
    </w:p>
    <w:p w14:paraId="06A646C6" w14:textId="77777777" w:rsidR="00E2539C" w:rsidRDefault="00E2539C">
      <w:pPr>
        <w:pStyle w:val="Standard"/>
        <w:spacing w:after="0"/>
        <w:ind w:left="720"/>
      </w:pPr>
    </w:p>
    <w:p w14:paraId="33F5BE0C" w14:textId="77777777" w:rsidR="00E2539C" w:rsidRDefault="00000000">
      <w:pPr>
        <w:pStyle w:val="Standard"/>
        <w:spacing w:after="0"/>
        <w:ind w:left="720"/>
      </w:pPr>
      <w:r>
        <w:t>Durante el curso, en el Comité hemos trabajado:</w:t>
      </w:r>
    </w:p>
    <w:p w14:paraId="75889AF6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Comenzamos siempre la reunió exponiendo un responsable un hecho de vida, situándonos delante de él, compartiendo hechos similares y haciendo oración con el Evangelio.</w:t>
      </w:r>
    </w:p>
    <w:p w14:paraId="14ADCFF2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Situación de cada grupo.</w:t>
      </w:r>
    </w:p>
    <w:p w14:paraId="6B0F4510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Organización y contenido de la Asamblea de Inicio de Curso y del Encuentro de Final Curso y posteriormente su valoración.</w:t>
      </w:r>
    </w:p>
    <w:p w14:paraId="43D961F6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Hemos definido objetivos y retos a partir de lo que compartimos en la Asamblea de Inicio de Curso.</w:t>
      </w:r>
    </w:p>
    <w:p w14:paraId="058FEA9F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Hemos compartido monografías de los grupos: 9Barris Nou, Les Llavors y Pedraforca.</w:t>
      </w:r>
    </w:p>
    <w:p w14:paraId="7D28777A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Información, y si ha sido necesario debate de las reuniones del Comité General.</w:t>
      </w:r>
    </w:p>
    <w:p w14:paraId="147C797C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Hemos hecho propuesta de tres entidades para la aportación solidaria de la ACO. Se trata del Hospital de Campaña de Santa Anna, la Asociación 50/20 y alguna entidad relacionada con la vivienda.</w:t>
      </w:r>
    </w:p>
    <w:p w14:paraId="064D4EC3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Hemos convidado y ha participado en una de las reuniones del C.Z. la Responsable de la Comisión de Formación del movimiento para compartir las necesidades de formación de la zona y los planes del movimiento.</w:t>
      </w:r>
    </w:p>
    <w:p w14:paraId="5ED3319B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Hemos hecho seguimiento de los formularios.</w:t>
      </w:r>
    </w:p>
    <w:p w14:paraId="6722EBEF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Hemos preparado las Comunidades de los tiempos litúrgicos y las hemos valorado.</w:t>
      </w:r>
    </w:p>
    <w:p w14:paraId="41C22DDB" w14:textId="77777777" w:rsidR="00E2539C" w:rsidRDefault="00000000">
      <w:pPr>
        <w:pStyle w:val="Standard"/>
        <w:numPr>
          <w:ilvl w:val="0"/>
          <w:numId w:val="4"/>
        </w:numPr>
        <w:spacing w:after="0"/>
      </w:pPr>
      <w:r>
        <w:t>Hemos participado en la Jornada Formativa organizada por el EPO de 9 Barris.</w:t>
      </w:r>
    </w:p>
    <w:p w14:paraId="5165F1F7" w14:textId="77777777" w:rsidR="00E2539C" w:rsidRDefault="00E2539C">
      <w:pPr>
        <w:pStyle w:val="Standard"/>
        <w:numPr>
          <w:ilvl w:val="0"/>
          <w:numId w:val="4"/>
        </w:numPr>
        <w:spacing w:after="0"/>
      </w:pPr>
    </w:p>
    <w:p w14:paraId="4F006E8A" w14:textId="77777777" w:rsidR="00E2539C" w:rsidRDefault="00E2539C">
      <w:pPr>
        <w:pStyle w:val="Standard"/>
        <w:spacing w:after="0"/>
        <w:ind w:left="720"/>
      </w:pPr>
    </w:p>
    <w:p w14:paraId="5E9D8DDB" w14:textId="77777777" w:rsidR="00E2539C" w:rsidRDefault="00000000">
      <w:pPr>
        <w:pStyle w:val="Standard"/>
        <w:numPr>
          <w:ilvl w:val="0"/>
          <w:numId w:val="20"/>
        </w:numPr>
        <w:spacing w:after="0"/>
      </w:pPr>
      <w:r>
        <w:rPr>
          <w:rStyle w:val="Fuentedeprrafopredeter"/>
          <w:i/>
          <w:iCs/>
          <w:color w:val="000000"/>
          <w:sz w:val="24"/>
        </w:rPr>
        <w:t xml:space="preserve">Resumen de las </w:t>
      </w:r>
      <w:r>
        <w:rPr>
          <w:rStyle w:val="Fuentedeprrafopredeter"/>
          <w:b/>
          <w:bCs/>
          <w:i/>
          <w:iCs/>
          <w:color w:val="000000"/>
          <w:sz w:val="24"/>
        </w:rPr>
        <w:t>jornadas y encuentros</w:t>
      </w:r>
      <w:r>
        <w:rPr>
          <w:rStyle w:val="Fuentedeprrafopredeter"/>
          <w:i/>
          <w:iCs/>
          <w:color w:val="000000"/>
          <w:sz w:val="24"/>
        </w:rPr>
        <w:t xml:space="preserve"> que se han hecho en la Zona: el tema o lema, si ha habido ponentes, qué se ha tratado, un poco de valoración...</w:t>
      </w:r>
    </w:p>
    <w:p w14:paraId="5D57EFB6" w14:textId="77777777" w:rsidR="00E2539C" w:rsidRDefault="00E2539C">
      <w:pPr>
        <w:pStyle w:val="Standard"/>
        <w:spacing w:after="0"/>
        <w:ind w:left="708"/>
      </w:pPr>
    </w:p>
    <w:p w14:paraId="1193FB34" w14:textId="77777777" w:rsidR="00E2539C" w:rsidRDefault="00000000">
      <w:pPr>
        <w:pStyle w:val="Standard"/>
        <w:spacing w:after="0"/>
        <w:ind w:left="708"/>
      </w:pPr>
      <w:r>
        <w:t xml:space="preserve">Comenzamos el curso en la zona con la </w:t>
      </w:r>
      <w:r>
        <w:rPr>
          <w:rStyle w:val="Fuentedeprrafopredeter"/>
          <w:b/>
          <w:bCs/>
        </w:rPr>
        <w:t>Mañana de ACO</w:t>
      </w:r>
      <w:r>
        <w:t xml:space="preserve"> o la Asamblea de Inicio de curso.</w:t>
      </w:r>
    </w:p>
    <w:p w14:paraId="7518A472" w14:textId="77777777" w:rsidR="00E2539C" w:rsidRDefault="00000000">
      <w:pPr>
        <w:pStyle w:val="Standard"/>
        <w:spacing w:after="0"/>
        <w:ind w:left="1416"/>
      </w:pPr>
      <w:r>
        <w:rPr>
          <w:rStyle w:val="Fuentedeprrafopredeter"/>
          <w:noProof/>
          <w:lang w:val="ca-ES" w:eastAsia="ca-ES"/>
        </w:rPr>
        <w:drawing>
          <wp:anchor distT="0" distB="0" distL="114300" distR="114300" simplePos="0" relativeHeight="19" behindDoc="0" locked="0" layoutInCell="1" allowOverlap="1" wp14:anchorId="752DE9B6" wp14:editId="7D6BDFED">
            <wp:simplePos x="0" y="0"/>
            <wp:positionH relativeFrom="column">
              <wp:posOffset>916201</wp:posOffset>
            </wp:positionH>
            <wp:positionV relativeFrom="paragraph">
              <wp:posOffset>150482</wp:posOffset>
            </wp:positionV>
            <wp:extent cx="1661035" cy="2301124"/>
            <wp:effectExtent l="0" t="0" r="2665" b="0"/>
            <wp:wrapSquare wrapText="bothSides"/>
            <wp:docPr id="15" name="Imagen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035" cy="23011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D69B036" w14:textId="77777777" w:rsidR="00E2539C" w:rsidRDefault="00E2539C">
      <w:pPr>
        <w:pStyle w:val="Standard"/>
        <w:spacing w:after="0"/>
        <w:ind w:left="720"/>
      </w:pPr>
    </w:p>
    <w:p w14:paraId="6A99D8C3" w14:textId="77777777" w:rsidR="00E2539C" w:rsidRDefault="00E2539C">
      <w:pPr>
        <w:pStyle w:val="Standard"/>
        <w:spacing w:after="0"/>
        <w:ind w:left="720"/>
      </w:pPr>
    </w:p>
    <w:p w14:paraId="2B1DA62E" w14:textId="77777777" w:rsidR="00E2539C" w:rsidRDefault="00E2539C">
      <w:pPr>
        <w:pStyle w:val="Standard"/>
        <w:spacing w:after="0"/>
        <w:ind w:left="720"/>
      </w:pPr>
    </w:p>
    <w:p w14:paraId="2B7CF76C" w14:textId="77777777" w:rsidR="00E2539C" w:rsidRDefault="00000000">
      <w:pPr>
        <w:pStyle w:val="Standard"/>
        <w:spacing w:after="0"/>
        <w:ind w:left="720"/>
      </w:pPr>
      <w:r>
        <w:rPr>
          <w:rStyle w:val="Fuentedeprrafopredeter"/>
          <w:noProof/>
          <w:lang w:val="ca-ES" w:eastAsia="ca-ES"/>
        </w:rPr>
        <w:lastRenderedPageBreak/>
        <mc:AlternateContent>
          <mc:Choice Requires="wps">
            <w:drawing>
              <wp:anchor distT="0" distB="0" distL="114300" distR="114300" simplePos="0" relativeHeight="20" behindDoc="0" locked="0" layoutInCell="1" allowOverlap="1" wp14:anchorId="2E7A8E32" wp14:editId="2EADDAD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26480" cy="3451860"/>
                <wp:effectExtent l="0" t="0" r="7620" b="15240"/>
                <wp:wrapSquare wrapText="bothSides"/>
                <wp:docPr id="1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3451860"/>
                        </a:xfrm>
                        <a:prstGeom prst="rect">
                          <a:avLst/>
                        </a:prstGeom>
                        <a:noFill/>
                        <a:ln w="9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157DC0E" w14:textId="77777777" w:rsidR="00E2539C" w:rsidRDefault="00E2539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72A1C60C" w14:textId="77777777" w:rsidR="00E2539C" w:rsidRDefault="00000000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Líneas de trabajo de Zona</w:t>
                            </w:r>
                          </w:p>
                          <w:p w14:paraId="4337A6B5" w14:textId="77777777" w:rsidR="00E2539C" w:rsidRDefault="00000000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Curso 2021 - 2022</w:t>
                            </w:r>
                          </w:p>
                          <w:p w14:paraId="49033A68" w14:textId="77777777" w:rsidR="00E2539C" w:rsidRDefault="00E2539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14:paraId="1BE47AA8" w14:textId="77777777" w:rsidR="00E2539C" w:rsidRDefault="00E2539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14:paraId="27422E76" w14:textId="77777777" w:rsidR="00E2539C" w:rsidRDefault="00000000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Constatamos que formamos parte de un movimiento donde es bienvenida cualquier persona en su diversidad, con orientación hacia la formación social y espiritual, intentamos desarrollar nuestras acciones sin caer en un abordaje asistencialista ni proselitista.</w:t>
                            </w:r>
                          </w:p>
                          <w:p w14:paraId="30FD3DE2" w14:textId="77777777" w:rsidR="00E2539C" w:rsidRDefault="00E2539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14:paraId="7E3BD8D8" w14:textId="77777777" w:rsidR="00E2539C" w:rsidRDefault="00000000">
                            <w:pP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Objetivo</w:t>
                            </w:r>
                          </w:p>
                          <w:p w14:paraId="58FADD30" w14:textId="77777777" w:rsidR="00E2539C" w:rsidRDefault="00000000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Fomentar la dimensión comunitaria como ACO 9 barris.</w:t>
                            </w:r>
                          </w:p>
                          <w:p w14:paraId="2B046B0E" w14:textId="77777777" w:rsidR="00E2539C" w:rsidRDefault="00E2539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14:paraId="638BD226" w14:textId="77777777" w:rsidR="00E2539C" w:rsidRDefault="00000000">
                            <w:pP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Medios internos:</w:t>
                            </w:r>
                          </w:p>
                          <w:p w14:paraId="0609E263" w14:textId="77777777" w:rsidR="00E2539C" w:rsidRDefault="00000000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Grupos de revisión de vida, comunidades, encuentros familiares, semana santa, encuentros inter-grupos, jornadas de formación, formularios.</w:t>
                            </w:r>
                          </w:p>
                          <w:p w14:paraId="443E96A1" w14:textId="77777777" w:rsidR="00E2539C" w:rsidRDefault="00E2539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14:paraId="30256DD7" w14:textId="77777777" w:rsidR="00E2539C" w:rsidRDefault="00000000">
                            <w:pPr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Medios externos:</w:t>
                            </w:r>
                          </w:p>
                          <w:p w14:paraId="26F3924C" w14:textId="77777777" w:rsidR="00E2539C" w:rsidRDefault="00000000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Comunidades, jornadas de formación, utilizar espacios de la comunidad, participar de la parroquia.</w:t>
                            </w:r>
                          </w:p>
                          <w:p w14:paraId="69402222" w14:textId="77777777" w:rsidR="00E2539C" w:rsidRDefault="00E2539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14:paraId="5C6A58DA" w14:textId="77777777" w:rsidR="00E2539C" w:rsidRDefault="0000000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Style w:val="Fuentedeprrafopredeter"/>
                                <w:b/>
                                <w:bCs/>
                                <w:sz w:val="18"/>
                                <w:szCs w:val="18"/>
                              </w:rPr>
                              <w:t>Acciones concretas</w:t>
                            </w:r>
                            <w:r>
                              <w:rPr>
                                <w:rStyle w:val="Fuentedeprrafopredeter"/>
                                <w:sz w:val="18"/>
                                <w:szCs w:val="18"/>
                              </w:rPr>
                              <w:t xml:space="preserve"> curso 2021-2022 como ACO Zona 9 barris.</w:t>
                            </w:r>
                          </w:p>
                          <w:p w14:paraId="76DF8F9D" w14:textId="77777777" w:rsidR="00E2539C" w:rsidRDefault="00E2539C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14:paraId="799573DE" w14:textId="77777777" w:rsidR="00E2539C" w:rsidRDefault="00000000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•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Jornada de formación.</w:t>
                            </w:r>
                          </w:p>
                          <w:p w14:paraId="758AF2F9" w14:textId="77777777" w:rsidR="00E2539C" w:rsidRDefault="00000000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•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Presentar los formularios.</w:t>
                            </w:r>
                          </w:p>
                          <w:p w14:paraId="6E9826E0" w14:textId="77777777" w:rsidR="00E2539C" w:rsidRDefault="00000000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•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Fomentar las comunidades.</w:t>
                            </w:r>
                          </w:p>
                          <w:p w14:paraId="5E185948" w14:textId="77777777" w:rsidR="00E2539C" w:rsidRDefault="00E2539C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7A8E3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0;width:482.4pt;height:271.8pt;z-index: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" filled="f" strokeweight=".26111mm">
                <v:textbox>
                  <w:txbxContent>
                    <w:p w14:paraId="1157DC0E" w14:textId="77777777" w:rsidR="00E2539C" w:rsidRDefault="00E2539C">
                      <w:pPr>
                        <w:rPr>
                          <w:rFonts w:hint="eastAsia"/>
                        </w:rPr>
                      </w:pPr>
                    </w:p>
                    <w:p w14:paraId="72A1C60C" w14:textId="77777777" w:rsidR="00E2539C" w:rsidRDefault="00000000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Líneas de trabajo de Zona</w:t>
                      </w:r>
                    </w:p>
                    <w:p w14:paraId="4337A6B5" w14:textId="77777777" w:rsidR="00E2539C" w:rsidRDefault="00000000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Curso 2021 - 2022</w:t>
                      </w:r>
                    </w:p>
                    <w:p w14:paraId="49033A68" w14:textId="77777777" w:rsidR="00E2539C" w:rsidRDefault="00E2539C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14:paraId="1BE47AA8" w14:textId="77777777" w:rsidR="00E2539C" w:rsidRDefault="00E2539C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14:paraId="27422E76" w14:textId="77777777" w:rsidR="00E2539C" w:rsidRDefault="00000000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Constatamos que formamos parte de un movimiento donde es bienvenida cualquier persona en su diversidad, con orientación hacia la formación social y espiritual, intentamos desarrollar nuestras acciones sin caer en un abordaje asistencialista ni proselitista.</w:t>
                      </w:r>
                    </w:p>
                    <w:p w14:paraId="30FD3DE2" w14:textId="77777777" w:rsidR="00E2539C" w:rsidRDefault="00E2539C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14:paraId="7E3BD8D8" w14:textId="77777777" w:rsidR="00E2539C" w:rsidRDefault="00000000">
                      <w:pPr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Objetivo</w:t>
                      </w:r>
                    </w:p>
                    <w:p w14:paraId="58FADD30" w14:textId="77777777" w:rsidR="00E2539C" w:rsidRDefault="00000000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Fomentar la dimensión comunitaria como ACO 9 barris.</w:t>
                      </w:r>
                    </w:p>
                    <w:p w14:paraId="2B046B0E" w14:textId="77777777" w:rsidR="00E2539C" w:rsidRDefault="00E2539C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14:paraId="638BD226" w14:textId="77777777" w:rsidR="00E2539C" w:rsidRDefault="00000000">
                      <w:pPr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Medios internos:</w:t>
                      </w:r>
                    </w:p>
                    <w:p w14:paraId="0609E263" w14:textId="77777777" w:rsidR="00E2539C" w:rsidRDefault="00000000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Grupos de revisión de vida, comunidades, encuentros familiares, semana santa, encuentros inter-grupos, jornadas de formación, formularios.</w:t>
                      </w:r>
                    </w:p>
                    <w:p w14:paraId="443E96A1" w14:textId="77777777" w:rsidR="00E2539C" w:rsidRDefault="00E2539C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14:paraId="30256DD7" w14:textId="77777777" w:rsidR="00E2539C" w:rsidRDefault="00000000">
                      <w:pPr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Medios externos:</w:t>
                      </w:r>
                    </w:p>
                    <w:p w14:paraId="26F3924C" w14:textId="77777777" w:rsidR="00E2539C" w:rsidRDefault="00000000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Comunidades, jornadas de formación, utilizar espacios de la comunidad, participar de la parroquia.</w:t>
                      </w:r>
                    </w:p>
                    <w:p w14:paraId="69402222" w14:textId="77777777" w:rsidR="00E2539C" w:rsidRDefault="00E2539C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14:paraId="5C6A58DA" w14:textId="77777777" w:rsidR="00E2539C" w:rsidRDefault="00000000">
                      <w:pPr>
                        <w:rPr>
                          <w:rFonts w:hint="eastAsia"/>
                        </w:rPr>
                      </w:pPr>
                      <w:r>
                        <w:rPr>
                          <w:rStyle w:val="Fuentedeprrafopredeter"/>
                          <w:b/>
                          <w:bCs/>
                          <w:sz w:val="18"/>
                          <w:szCs w:val="18"/>
                        </w:rPr>
                        <w:t>Acciones concretas</w:t>
                      </w:r>
                      <w:r>
                        <w:rPr>
                          <w:rStyle w:val="Fuentedeprrafopredeter"/>
                          <w:sz w:val="18"/>
                          <w:szCs w:val="18"/>
                        </w:rPr>
                        <w:t xml:space="preserve"> curso 2021-2022 como ACO Zona 9 barris.</w:t>
                      </w:r>
                    </w:p>
                    <w:p w14:paraId="76DF8F9D" w14:textId="77777777" w:rsidR="00E2539C" w:rsidRDefault="00E2539C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14:paraId="799573DE" w14:textId="77777777" w:rsidR="00E2539C" w:rsidRDefault="00000000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Jornada de formación.</w:t>
                      </w:r>
                    </w:p>
                    <w:p w14:paraId="758AF2F9" w14:textId="77777777" w:rsidR="00E2539C" w:rsidRDefault="00000000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Presentar los formularios.</w:t>
                      </w:r>
                    </w:p>
                    <w:p w14:paraId="6E9826E0" w14:textId="77777777" w:rsidR="00E2539C" w:rsidRDefault="00000000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Fomentar las comunidades.</w:t>
                      </w:r>
                    </w:p>
                    <w:p w14:paraId="5E185948" w14:textId="77777777" w:rsidR="00E2539C" w:rsidRDefault="00E2539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42CB35D" w14:textId="77777777" w:rsidR="00E2539C" w:rsidRDefault="00E2539C">
      <w:pPr>
        <w:pStyle w:val="Standard"/>
        <w:spacing w:after="0"/>
        <w:ind w:left="720"/>
      </w:pPr>
    </w:p>
    <w:p w14:paraId="71E9DB69" w14:textId="77777777" w:rsidR="00E2539C" w:rsidRDefault="00000000">
      <w:pPr>
        <w:pStyle w:val="Standard"/>
        <w:spacing w:after="0"/>
        <w:ind w:left="720"/>
      </w:pPr>
      <w:r>
        <w:t xml:space="preserve">En la </w:t>
      </w:r>
      <w:r>
        <w:rPr>
          <w:rStyle w:val="Fuentedeprrafopredeter"/>
          <w:b/>
          <w:bCs/>
        </w:rPr>
        <w:t>Setmana Santa</w:t>
      </w:r>
      <w:r>
        <w:t xml:space="preserve"> del movimiento la zona ha participado preparando y presidiendo la celebración de la Cena del Señor del Jueves Santo por parte de las militantes que asistieron.</w:t>
      </w:r>
    </w:p>
    <w:p w14:paraId="33934940" w14:textId="77777777" w:rsidR="00E2539C" w:rsidRDefault="00E2539C">
      <w:pPr>
        <w:pStyle w:val="Standard"/>
        <w:spacing w:after="0"/>
        <w:ind w:left="720"/>
      </w:pPr>
    </w:p>
    <w:p w14:paraId="346DEAB3" w14:textId="77777777" w:rsidR="00E2539C" w:rsidRDefault="00E2539C">
      <w:pPr>
        <w:pStyle w:val="Standard"/>
        <w:spacing w:after="0"/>
      </w:pPr>
    </w:p>
    <w:p w14:paraId="77D1B5AF" w14:textId="77777777" w:rsidR="00E2539C" w:rsidRDefault="00000000">
      <w:pPr>
        <w:pStyle w:val="Standard"/>
        <w:spacing w:after="0"/>
        <w:ind w:left="720"/>
      </w:pPr>
      <w:r>
        <w:t xml:space="preserve">Este curso el EPO de 9 Barris, donde participan militantes de la ACO, nos propusieron participar en una Revisión de Vida abierta. Siendo que coincidía en el tiempo con la </w:t>
      </w:r>
      <w:r>
        <w:rPr>
          <w:rStyle w:val="Fuentedeprrafopredeter"/>
          <w:b/>
          <w:bCs/>
        </w:rPr>
        <w:t>Jornada Formativa</w:t>
      </w:r>
      <w:r>
        <w:t xml:space="preserve"> que habíamos programado al inicio de curso, decidimos incorporar este acto como una acción del curso.</w:t>
      </w:r>
    </w:p>
    <w:p w14:paraId="4333E08D" w14:textId="77777777" w:rsidR="00E2539C" w:rsidRDefault="00E2539C">
      <w:pPr>
        <w:pStyle w:val="Standard"/>
        <w:spacing w:after="0"/>
        <w:ind w:left="720"/>
      </w:pPr>
    </w:p>
    <w:p w14:paraId="383A634E" w14:textId="77777777" w:rsidR="00E2539C" w:rsidRDefault="00000000">
      <w:pPr>
        <w:pStyle w:val="Standard"/>
        <w:spacing w:after="0"/>
        <w:ind w:left="720"/>
        <w:jc w:val="center"/>
      </w:pPr>
      <w:r>
        <w:rPr>
          <w:rStyle w:val="Fuentedeprrafopredeter"/>
          <w:noProof/>
          <w:lang w:val="ca-ES" w:eastAsia="ca-ES"/>
        </w:rPr>
        <w:drawing>
          <wp:inline distT="0" distB="0" distL="0" distR="0" wp14:anchorId="5EB08F24" wp14:editId="367044A6">
            <wp:extent cx="1369076" cy="1916280"/>
            <wp:effectExtent l="0" t="0" r="2524" b="1420"/>
            <wp:docPr id="17" name="Imagen 9" descr="Text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9076" cy="19162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3007842" w14:textId="77777777" w:rsidR="00E2539C" w:rsidRDefault="00000000">
      <w:pPr>
        <w:pStyle w:val="Standard"/>
        <w:spacing w:after="0"/>
        <w:ind w:left="720"/>
      </w:pPr>
      <w:r>
        <w:t>Participaron solo militantes de la ACO en un muy buen ambiente de profundización y compartir nuestras vivencias en el trabajo.</w:t>
      </w:r>
    </w:p>
    <w:p w14:paraId="34125C69" w14:textId="77777777" w:rsidR="00E2539C" w:rsidRDefault="00000000">
      <w:pPr>
        <w:pStyle w:val="Standard"/>
        <w:spacing w:after="0"/>
        <w:ind w:left="720"/>
      </w:pPr>
      <w:r>
        <w:t>Valoramos que este sea el inicio de experiencias similares.</w:t>
      </w:r>
    </w:p>
    <w:p w14:paraId="3F6FF938" w14:textId="77777777" w:rsidR="00E2539C" w:rsidRDefault="00E2539C">
      <w:pPr>
        <w:pStyle w:val="Standard"/>
        <w:spacing w:after="0"/>
        <w:ind w:left="720"/>
      </w:pPr>
    </w:p>
    <w:p w14:paraId="45B8A15A" w14:textId="77777777" w:rsidR="00E2539C" w:rsidRDefault="00E2539C">
      <w:pPr>
        <w:pStyle w:val="Standard"/>
        <w:spacing w:after="0"/>
        <w:ind w:left="720"/>
      </w:pPr>
    </w:p>
    <w:p w14:paraId="5712C286" w14:textId="77777777" w:rsidR="00E2539C" w:rsidRDefault="00E2539C">
      <w:pPr>
        <w:pStyle w:val="Standard"/>
        <w:spacing w:after="0"/>
        <w:ind w:left="720"/>
      </w:pPr>
    </w:p>
    <w:p w14:paraId="05BD7DCD" w14:textId="77777777" w:rsidR="00E2539C" w:rsidRDefault="00E2539C">
      <w:pPr>
        <w:pStyle w:val="Standard"/>
        <w:spacing w:after="0"/>
        <w:ind w:left="720"/>
      </w:pPr>
    </w:p>
    <w:p w14:paraId="518FE342" w14:textId="77777777" w:rsidR="00E2539C" w:rsidRDefault="00E2539C">
      <w:pPr>
        <w:pStyle w:val="Standard"/>
        <w:spacing w:after="0"/>
        <w:ind w:left="720"/>
      </w:pPr>
    </w:p>
    <w:p w14:paraId="180E4740" w14:textId="77777777" w:rsidR="00E2539C" w:rsidRDefault="00000000">
      <w:pPr>
        <w:pStyle w:val="Standard"/>
        <w:spacing w:after="0"/>
        <w:ind w:left="720"/>
      </w:pPr>
      <w:r>
        <w:t xml:space="preserve">Hemos vivido y celebrado las </w:t>
      </w:r>
      <w:r>
        <w:rPr>
          <w:rStyle w:val="Fuentedeprrafopredeter"/>
          <w:b/>
          <w:bCs/>
        </w:rPr>
        <w:t xml:space="preserve">Comunidades </w:t>
      </w:r>
      <w:r>
        <w:t>que corresponden a los cuatro tiempos litúrgicos:</w:t>
      </w:r>
    </w:p>
    <w:p w14:paraId="76D027C8" w14:textId="77777777" w:rsidR="00E2539C" w:rsidRDefault="00E2539C">
      <w:pPr>
        <w:pStyle w:val="Standard"/>
        <w:spacing w:after="0"/>
        <w:ind w:left="720"/>
      </w:pPr>
    </w:p>
    <w:p w14:paraId="2A931314" w14:textId="77777777" w:rsidR="00E2539C" w:rsidRDefault="00000000">
      <w:pPr>
        <w:pStyle w:val="Standard"/>
        <w:spacing w:after="0"/>
        <w:ind w:left="720"/>
      </w:pPr>
      <w:r>
        <w:rPr>
          <w:rStyle w:val="Fuentedeprrafopredeter"/>
          <w:noProof/>
          <w:lang w:val="ca-ES" w:eastAsia="ca-ES"/>
        </w:rPr>
        <w:drawing>
          <wp:inline distT="0" distB="0" distL="0" distR="0" wp14:anchorId="0C0675B7" wp14:editId="6EDEA60C">
            <wp:extent cx="1501920" cy="1508760"/>
            <wp:effectExtent l="0" t="0" r="0" b="2540"/>
            <wp:docPr id="18" name="Imagen 11" descr="Un letrero de color blanc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920" cy="1508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74F9DA3" w14:textId="77777777" w:rsidR="00E2539C" w:rsidRDefault="00000000">
      <w:pPr>
        <w:pStyle w:val="Standard"/>
        <w:spacing w:after="0"/>
        <w:ind w:left="1428" w:firstLine="696"/>
      </w:pPr>
      <w:r>
        <w:rPr>
          <w:rStyle w:val="Fuentedeprrafopredeter"/>
          <w:noProof/>
          <w:lang w:val="ca-ES" w:eastAsia="ca-ES"/>
        </w:rPr>
        <w:drawing>
          <wp:inline distT="0" distB="0" distL="0" distR="0" wp14:anchorId="6E951FE1" wp14:editId="69F4EEF3">
            <wp:extent cx="1286999" cy="1820515"/>
            <wp:effectExtent l="0" t="0" r="0" b="0"/>
            <wp:docPr id="19" name="Imagen2" descr="Diagrama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6999" cy="18205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45F58F8" w14:textId="77777777" w:rsidR="00E2539C" w:rsidRDefault="00000000">
      <w:pPr>
        <w:pStyle w:val="Standard"/>
        <w:spacing w:after="0"/>
        <w:ind w:left="2844" w:firstLine="696"/>
      </w:pPr>
      <w:r>
        <w:rPr>
          <w:rStyle w:val="Fuentedeprrafopredeter"/>
          <w:noProof/>
          <w:lang w:val="ca-ES" w:eastAsia="ca-ES"/>
        </w:rPr>
        <w:drawing>
          <wp:inline distT="0" distB="0" distL="0" distR="0" wp14:anchorId="747FD5FD" wp14:editId="67413276">
            <wp:extent cx="2090519" cy="1176119"/>
            <wp:effectExtent l="0" t="0" r="4981" b="4981"/>
            <wp:docPr id="20" name="Imagen 12" descr="Interfaz de usuario gráfica, 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519" cy="11761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8E50B5F" w14:textId="77777777" w:rsidR="00E2539C" w:rsidRDefault="00000000">
      <w:pPr>
        <w:pStyle w:val="Standard"/>
        <w:spacing w:after="0"/>
        <w:ind w:left="4968" w:firstLine="696"/>
      </w:pPr>
      <w:r>
        <w:rPr>
          <w:rStyle w:val="Fuentedeprrafopredeter"/>
          <w:noProof/>
          <w:lang w:val="ca-ES" w:eastAsia="ca-ES"/>
        </w:rPr>
        <w:drawing>
          <wp:inline distT="0" distB="0" distL="0" distR="0" wp14:anchorId="4B39B3E8" wp14:editId="7FB7995A">
            <wp:extent cx="1757522" cy="1160282"/>
            <wp:effectExtent l="0" t="0" r="0" b="0"/>
            <wp:docPr id="21" name="Imagen 13" descr="Imagen que contiene 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7522" cy="11602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5F1F6EE" w14:textId="77777777" w:rsidR="00E2539C" w:rsidRDefault="00E2539C">
      <w:pPr>
        <w:pStyle w:val="Standard"/>
        <w:spacing w:after="0"/>
        <w:ind w:left="720"/>
      </w:pPr>
    </w:p>
    <w:p w14:paraId="3E9AE3E0" w14:textId="77777777" w:rsidR="00E2539C" w:rsidRDefault="00E2539C">
      <w:pPr>
        <w:pStyle w:val="Standard"/>
        <w:spacing w:after="0"/>
        <w:ind w:left="720"/>
      </w:pPr>
    </w:p>
    <w:p w14:paraId="5724D2ED" w14:textId="77777777" w:rsidR="00E2539C" w:rsidRDefault="00E2539C">
      <w:pPr>
        <w:pStyle w:val="Standard"/>
        <w:spacing w:after="0"/>
        <w:ind w:left="720"/>
      </w:pPr>
    </w:p>
    <w:p w14:paraId="3ABCC409" w14:textId="77777777" w:rsidR="00E2539C" w:rsidRDefault="00E2539C">
      <w:pPr>
        <w:pStyle w:val="Standard"/>
        <w:spacing w:after="0"/>
        <w:ind w:left="720"/>
      </w:pPr>
    </w:p>
    <w:p w14:paraId="76B9635C" w14:textId="77777777" w:rsidR="00E2539C" w:rsidRDefault="00E2539C">
      <w:pPr>
        <w:pStyle w:val="Standard"/>
        <w:spacing w:after="0"/>
        <w:ind w:left="720"/>
      </w:pPr>
    </w:p>
    <w:p w14:paraId="4125B54F" w14:textId="77777777" w:rsidR="00E2539C" w:rsidRDefault="00E2539C">
      <w:pPr>
        <w:pStyle w:val="Standard"/>
        <w:spacing w:after="0"/>
        <w:ind w:left="720"/>
      </w:pPr>
    </w:p>
    <w:p w14:paraId="5EA97F53" w14:textId="77777777" w:rsidR="00E2539C" w:rsidRDefault="00E2539C">
      <w:pPr>
        <w:pStyle w:val="Standard"/>
        <w:spacing w:after="0"/>
        <w:ind w:left="720"/>
      </w:pPr>
    </w:p>
    <w:p w14:paraId="27867503" w14:textId="77777777" w:rsidR="00E2539C" w:rsidRDefault="00E2539C">
      <w:pPr>
        <w:pStyle w:val="Standard"/>
        <w:spacing w:after="0"/>
        <w:ind w:left="720"/>
      </w:pPr>
    </w:p>
    <w:p w14:paraId="6C43B01B" w14:textId="77777777" w:rsidR="00E2539C" w:rsidRDefault="00E2539C">
      <w:pPr>
        <w:pStyle w:val="Standard"/>
        <w:spacing w:after="0"/>
        <w:ind w:left="720"/>
      </w:pPr>
    </w:p>
    <w:p w14:paraId="7BC7E89A" w14:textId="77777777" w:rsidR="00E2539C" w:rsidRDefault="00E2539C">
      <w:pPr>
        <w:pStyle w:val="Standard"/>
        <w:spacing w:after="0"/>
        <w:ind w:left="720"/>
      </w:pPr>
    </w:p>
    <w:p w14:paraId="3F335242" w14:textId="77777777" w:rsidR="00E2539C" w:rsidRDefault="00E2539C">
      <w:pPr>
        <w:pStyle w:val="Standard"/>
        <w:spacing w:after="0"/>
        <w:ind w:left="720"/>
      </w:pPr>
    </w:p>
    <w:p w14:paraId="2EE780A0" w14:textId="77777777" w:rsidR="00E2539C" w:rsidRDefault="00E2539C">
      <w:pPr>
        <w:pStyle w:val="Standard"/>
        <w:spacing w:after="0"/>
        <w:ind w:left="720"/>
      </w:pPr>
    </w:p>
    <w:p w14:paraId="023E3B04" w14:textId="77777777" w:rsidR="00E2539C" w:rsidRDefault="00E2539C">
      <w:pPr>
        <w:pStyle w:val="Standard"/>
        <w:spacing w:after="0"/>
        <w:ind w:left="720"/>
      </w:pPr>
    </w:p>
    <w:p w14:paraId="286AC778" w14:textId="77777777" w:rsidR="00E2539C" w:rsidRDefault="00E2539C">
      <w:pPr>
        <w:pStyle w:val="Standard"/>
        <w:spacing w:after="0"/>
        <w:ind w:left="720"/>
      </w:pPr>
    </w:p>
    <w:p w14:paraId="23731739" w14:textId="77777777" w:rsidR="00E2539C" w:rsidRDefault="00000000">
      <w:pPr>
        <w:pStyle w:val="Standard"/>
        <w:spacing w:after="0"/>
        <w:ind w:left="720"/>
      </w:pPr>
      <w:r>
        <w:t xml:space="preserve">El sábado día 2 de julio celebramos el </w:t>
      </w:r>
      <w:r>
        <w:rPr>
          <w:rStyle w:val="Fuentedeprrafopredeter"/>
          <w:b/>
          <w:bCs/>
        </w:rPr>
        <w:t>Encuentro de Final de Curso</w:t>
      </w:r>
      <w:r>
        <w:t>. Con esta asamblea acabamos el curso.</w:t>
      </w:r>
    </w:p>
    <w:p w14:paraId="114E9AE9" w14:textId="77777777" w:rsidR="00E2539C" w:rsidRDefault="00E2539C">
      <w:pPr>
        <w:pStyle w:val="Standard"/>
        <w:spacing w:after="0"/>
        <w:ind w:left="720"/>
      </w:pPr>
    </w:p>
    <w:p w14:paraId="0F998EC6" w14:textId="77777777" w:rsidR="00E2539C" w:rsidRDefault="00000000">
      <w:pPr>
        <w:pStyle w:val="Standard"/>
        <w:spacing w:after="0"/>
        <w:ind w:left="720"/>
        <w:jc w:val="center"/>
      </w:pPr>
      <w:r>
        <w:rPr>
          <w:rStyle w:val="Fuentedeprrafopredeter"/>
          <w:noProof/>
          <w:lang w:val="ca-ES" w:eastAsia="ca-ES"/>
        </w:rPr>
        <w:drawing>
          <wp:inline distT="0" distB="0" distL="0" distR="0" wp14:anchorId="41831C3D" wp14:editId="5DDF2474">
            <wp:extent cx="2615037" cy="1433157"/>
            <wp:effectExtent l="0" t="0" r="1163" b="1943"/>
            <wp:docPr id="22" name="Imagen 14" descr="Un grupo de personas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5037" cy="14331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1070944" w14:textId="77777777" w:rsidR="00E2539C" w:rsidRDefault="00E2539C">
      <w:pPr>
        <w:pStyle w:val="Standard"/>
        <w:spacing w:after="0"/>
        <w:ind w:left="720"/>
        <w:jc w:val="center"/>
      </w:pPr>
    </w:p>
    <w:p w14:paraId="55FB262E" w14:textId="77777777" w:rsidR="00E2539C" w:rsidRDefault="00E2539C">
      <w:pPr>
        <w:pStyle w:val="Standard"/>
        <w:spacing w:after="0"/>
        <w:ind w:left="720"/>
      </w:pPr>
    </w:p>
    <w:p w14:paraId="1EF4A08F" w14:textId="77777777" w:rsidR="00E2539C" w:rsidRDefault="00000000">
      <w:pPr>
        <w:pStyle w:val="Standard"/>
        <w:spacing w:after="0"/>
        <w:ind w:left="720"/>
      </w:pPr>
      <w:r>
        <w:t>En la casa de espiritualidad de la Sagrada Familia de Rubí, nos juntamos cerca de 20 militantes.</w:t>
      </w:r>
    </w:p>
    <w:p w14:paraId="29C04C5E" w14:textId="77777777" w:rsidR="00E2539C" w:rsidRDefault="00000000">
      <w:pPr>
        <w:pStyle w:val="Standard"/>
        <w:spacing w:after="0"/>
        <w:ind w:left="720"/>
      </w:pPr>
      <w:r>
        <w:t>A través de una dinámica, por la mañana, expresamos dónde y cómo vivimos la comunidad y dónde nos agradaría vivir en un ambiente comunitario. Acabamos todos y todas bailando y celebrándolo en el momento de la Eucaristía.</w:t>
      </w:r>
    </w:p>
    <w:p w14:paraId="513E7163" w14:textId="77777777" w:rsidR="00E2539C" w:rsidRDefault="00000000">
      <w:pPr>
        <w:pStyle w:val="Standard"/>
        <w:spacing w:after="0"/>
        <w:ind w:left="720"/>
      </w:pPr>
      <w:r>
        <w:t>Por la tarde se hizo un momento de reflexión personal, por grupos y en asamblea sobre el sentido y/o significado que le damos a la comunidad en la zona de 9Barris.</w:t>
      </w:r>
    </w:p>
    <w:p w14:paraId="6390C87E" w14:textId="77777777" w:rsidR="00E2539C" w:rsidRDefault="00000000">
      <w:pPr>
        <w:pStyle w:val="Standard"/>
        <w:spacing w:after="0"/>
      </w:pPr>
      <w:r>
        <w:tab/>
      </w:r>
    </w:p>
    <w:p w14:paraId="44686855" w14:textId="77777777" w:rsidR="00E2539C" w:rsidRDefault="00000000">
      <w:pPr>
        <w:pStyle w:val="Standard"/>
        <w:spacing w:after="0"/>
        <w:ind w:left="708"/>
      </w:pPr>
      <w:r>
        <w:t>A partir de lo que salió en este trabajo, en el Comité de zona de septiembre, definiremos los objetivos y retos para el curso próximo.</w:t>
      </w:r>
    </w:p>
    <w:p w14:paraId="7477678E" w14:textId="77777777" w:rsidR="00E2539C" w:rsidRDefault="00E2539C">
      <w:pPr>
        <w:pStyle w:val="Standard"/>
        <w:spacing w:after="0"/>
        <w:ind w:left="720"/>
      </w:pPr>
    </w:p>
    <w:p w14:paraId="23CCBB42" w14:textId="77777777" w:rsidR="00E2539C" w:rsidRDefault="00000000">
      <w:pPr>
        <w:pStyle w:val="Standard"/>
        <w:spacing w:after="0"/>
        <w:ind w:left="708"/>
      </w:pPr>
      <w:r>
        <w:t xml:space="preserve">Durante todo el curso y a través del </w:t>
      </w:r>
      <w:r>
        <w:rPr>
          <w:rStyle w:val="Fuentedeprrafopredeter"/>
          <w:b/>
          <w:bCs/>
        </w:rPr>
        <w:t>WhatsApp de ACO 9Barris,</w:t>
      </w:r>
      <w:r>
        <w:t xml:space="preserve"> hemos ido compartiendo acciones/compromisos en los que estamos involucrados de alguna manera. Como por ejemplo: avisos de desahucios, concentraciones de jubilados, manifestaciones antimachistas, concentraciones de mujeres creyentes, etc.</w:t>
      </w:r>
    </w:p>
    <w:p w14:paraId="00389272" w14:textId="77777777" w:rsidR="00E2539C" w:rsidRDefault="00000000">
      <w:pPr>
        <w:pStyle w:val="Standard"/>
        <w:spacing w:after="0"/>
        <w:ind w:left="708"/>
      </w:pPr>
      <w:r>
        <w:t>También hemos compartido convocatorias del movimiento, de otras zonas de la ACO, etc.</w:t>
      </w:r>
    </w:p>
    <w:p w14:paraId="1556CD20" w14:textId="77777777" w:rsidR="00E2539C" w:rsidRDefault="00E2539C">
      <w:pPr>
        <w:pStyle w:val="Standard"/>
        <w:spacing w:after="0"/>
      </w:pPr>
    </w:p>
    <w:p w14:paraId="3E07F076" w14:textId="77777777" w:rsidR="00E2539C" w:rsidRDefault="00E2539C">
      <w:pPr>
        <w:pStyle w:val="Standard"/>
        <w:spacing w:after="0"/>
      </w:pPr>
    </w:p>
    <w:p w14:paraId="51A0AAAD" w14:textId="77777777" w:rsidR="00E2539C" w:rsidRDefault="00000000">
      <w:pPr>
        <w:pStyle w:val="Standard"/>
        <w:spacing w:after="0"/>
      </w:pPr>
      <w:r>
        <w:t>9Barris, 05/07/2022</w:t>
      </w:r>
    </w:p>
    <w:p w14:paraId="1BC089AA" w14:textId="77777777" w:rsidR="00E2539C" w:rsidRDefault="00E2539C">
      <w:pPr>
        <w:pStyle w:val="Standard"/>
        <w:spacing w:after="0"/>
      </w:pPr>
    </w:p>
    <w:sectPr w:rsidR="00E2539C">
      <w:headerReference w:type="default" r:id="rId27"/>
      <w:pgSz w:w="11906" w:h="16838"/>
      <w:pgMar w:top="1134" w:right="1701" w:bottom="720" w:left="1701" w:header="709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3DAE1" w14:textId="77777777" w:rsidR="00EB0168" w:rsidRDefault="00EB0168">
      <w:pPr>
        <w:rPr>
          <w:rFonts w:hint="eastAsia"/>
        </w:rPr>
      </w:pPr>
      <w:r>
        <w:separator/>
      </w:r>
    </w:p>
  </w:endnote>
  <w:endnote w:type="continuationSeparator" w:id="0">
    <w:p w14:paraId="2C992117" w14:textId="77777777" w:rsidR="00EB0168" w:rsidRDefault="00EB016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, 'Arial Unicode MS'">
    <w:altName w:val="Calibri"/>
    <w:panose1 w:val="020B0604020202020204"/>
    <w:charset w:val="00"/>
    <w:family w:val="auto"/>
    <w:pitch w:val="default"/>
  </w:font>
  <w:font w:name="OpenSymbol">
    <w:altName w:val="Segoe UI Symbol"/>
    <w:panose1 w:val="020B0604020202020204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83CD9" w14:textId="77777777" w:rsidR="00EB0168" w:rsidRDefault="00EB0168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0AA65CD0" w14:textId="77777777" w:rsidR="00EB0168" w:rsidRDefault="00EB016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CBB7E" w14:textId="77777777" w:rsidR="00426737" w:rsidRDefault="00000000">
    <w:pPr>
      <w:pStyle w:val="Standard"/>
      <w:ind w:left="1416"/>
    </w:pPr>
    <w:r>
      <w:rPr>
        <w:rStyle w:val="Fuentedeprrafopredeter"/>
        <w:noProof/>
        <w:lang w:val="ca-ES" w:eastAsia="ca-ES"/>
      </w:rPr>
      <w:drawing>
        <wp:anchor distT="0" distB="0" distL="114300" distR="114300" simplePos="0" relativeHeight="251659264" behindDoc="0" locked="0" layoutInCell="1" allowOverlap="1" wp14:anchorId="05827889" wp14:editId="7956C887">
          <wp:simplePos x="0" y="0"/>
          <wp:positionH relativeFrom="column">
            <wp:posOffset>60844</wp:posOffset>
          </wp:positionH>
          <wp:positionV relativeFrom="paragraph">
            <wp:posOffset>-6483</wp:posOffset>
          </wp:positionV>
          <wp:extent cx="843835" cy="515154"/>
          <wp:effectExtent l="0" t="0" r="0" b="0"/>
          <wp:wrapSquare wrapText="bothSides"/>
          <wp:docPr id="1" name="Imagen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l="-30" t="-50" r="-30" b="-50"/>
                  <a:stretch>
                    <a:fillRect/>
                  </a:stretch>
                </pic:blipFill>
                <pic:spPr>
                  <a:xfrm>
                    <a:off x="0" y="0"/>
                    <a:ext cx="843835" cy="51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D31CA62" w14:textId="77777777" w:rsidR="00426737" w:rsidRDefault="00000000">
    <w:pPr>
      <w:pStyle w:val="Standard"/>
      <w:ind w:left="708"/>
      <w:rPr>
        <w:b/>
        <w:sz w:val="32"/>
        <w:szCs w:val="32"/>
        <w:lang w:val="ca-ES"/>
      </w:rPr>
    </w:pPr>
    <w:r>
      <w:rPr>
        <w:b/>
        <w:sz w:val="32"/>
        <w:szCs w:val="32"/>
        <w:lang w:val="ca-ES"/>
      </w:rPr>
      <w:t xml:space="preserve"> 9barris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A2511"/>
    <w:multiLevelType w:val="multilevel"/>
    <w:tmpl w:val="59D845DC"/>
    <w:styleLink w:val="WW8Num5"/>
    <w:lvl w:ilvl="0">
      <w:numFmt w:val="bullet"/>
      <w:lvlText w:val=""/>
      <w:lvlJc w:val="left"/>
      <w:pPr>
        <w:ind w:left="144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80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88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360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96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4320" w:hanging="360"/>
      </w:pPr>
      <w:rPr>
        <w:rFonts w:ascii="OpenSymbol, 'Arial Unicode MS'" w:hAnsi="OpenSymbol, 'Arial Unicode MS'" w:cs="OpenSymbol, 'Arial Unicode MS'"/>
      </w:rPr>
    </w:lvl>
  </w:abstractNum>
  <w:abstractNum w:abstractNumId="1" w15:restartNumberingAfterBreak="0">
    <w:nsid w:val="1F220ED6"/>
    <w:multiLevelType w:val="multilevel"/>
    <w:tmpl w:val="D8E6ACE6"/>
    <w:lvl w:ilvl="0">
      <w:numFmt w:val="bullet"/>
      <w:lvlText w:val="•"/>
      <w:lvlJc w:val="left"/>
      <w:pPr>
        <w:ind w:left="144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1">
      <w:numFmt w:val="bullet"/>
      <w:lvlText w:val="◦"/>
      <w:lvlJc w:val="left"/>
      <w:pPr>
        <w:ind w:left="180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216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3">
      <w:numFmt w:val="bullet"/>
      <w:lvlText w:val="•"/>
      <w:lvlJc w:val="left"/>
      <w:pPr>
        <w:ind w:left="252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4">
      <w:numFmt w:val="bullet"/>
      <w:lvlText w:val="◦"/>
      <w:lvlJc w:val="left"/>
      <w:pPr>
        <w:ind w:left="288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324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6">
      <w:numFmt w:val="bullet"/>
      <w:lvlText w:val="•"/>
      <w:lvlJc w:val="left"/>
      <w:pPr>
        <w:ind w:left="360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7">
      <w:numFmt w:val="bullet"/>
      <w:lvlText w:val="◦"/>
      <w:lvlJc w:val="left"/>
      <w:pPr>
        <w:ind w:left="3960" w:hanging="360"/>
      </w:pPr>
      <w:rPr>
        <w:rFonts w:ascii="OpenSymbol, 'Arial Unicode MS'" w:eastAsia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4320" w:hanging="360"/>
      </w:pPr>
      <w:rPr>
        <w:rFonts w:ascii="OpenSymbol, 'Arial Unicode MS'" w:eastAsia="OpenSymbol, 'Arial Unicode MS'" w:hAnsi="OpenSymbol, 'Arial Unicode MS'" w:cs="OpenSymbol, 'Arial Unicode MS'"/>
      </w:rPr>
    </w:lvl>
  </w:abstractNum>
  <w:abstractNum w:abstractNumId="2" w15:restartNumberingAfterBreak="0">
    <w:nsid w:val="42C36466"/>
    <w:multiLevelType w:val="multilevel"/>
    <w:tmpl w:val="E70E90D2"/>
    <w:styleLink w:val="WW8Num3"/>
    <w:lvl w:ilvl="0">
      <w:numFmt w:val="bullet"/>
      <w:lvlText w:val=""/>
      <w:lvlJc w:val="left"/>
      <w:pPr>
        <w:ind w:left="144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80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88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360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96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4320" w:hanging="360"/>
      </w:pPr>
      <w:rPr>
        <w:rFonts w:ascii="OpenSymbol, 'Arial Unicode MS'" w:hAnsi="OpenSymbol, 'Arial Unicode MS'" w:cs="OpenSymbol, 'Arial Unicode MS'"/>
      </w:rPr>
    </w:lvl>
  </w:abstractNum>
  <w:abstractNum w:abstractNumId="3" w15:restartNumberingAfterBreak="0">
    <w:nsid w:val="4530124C"/>
    <w:multiLevelType w:val="multilevel"/>
    <w:tmpl w:val="310AA2D8"/>
    <w:styleLink w:val="WW8Num7"/>
    <w:lvl w:ilvl="0">
      <w:numFmt w:val="bullet"/>
      <w:lvlText w:val=""/>
      <w:lvlJc w:val="left"/>
      <w:pPr>
        <w:ind w:left="108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80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88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324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960" w:hanging="360"/>
      </w:pPr>
      <w:rPr>
        <w:rFonts w:ascii="OpenSymbol, 'Arial Unicode MS'" w:hAnsi="OpenSymbol, 'Arial Unicode MS'" w:cs="OpenSymbol, 'Arial Unicode MS'"/>
      </w:rPr>
    </w:lvl>
  </w:abstractNum>
  <w:abstractNum w:abstractNumId="4" w15:restartNumberingAfterBreak="0">
    <w:nsid w:val="4AB01698"/>
    <w:multiLevelType w:val="multilevel"/>
    <w:tmpl w:val="03F05EA8"/>
    <w:styleLink w:val="WW8Num2"/>
    <w:lvl w:ilvl="0">
      <w:numFmt w:val="bullet"/>
      <w:lvlText w:val=""/>
      <w:lvlJc w:val="left"/>
      <w:pPr>
        <w:ind w:left="144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80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88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360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96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4320" w:hanging="360"/>
      </w:pPr>
      <w:rPr>
        <w:rFonts w:ascii="OpenSymbol, 'Arial Unicode MS'" w:hAnsi="OpenSymbol, 'Arial Unicode MS'" w:cs="OpenSymbol, 'Arial Unicode MS'"/>
      </w:rPr>
    </w:lvl>
  </w:abstractNum>
  <w:abstractNum w:abstractNumId="5" w15:restartNumberingAfterBreak="0">
    <w:nsid w:val="515B4DF1"/>
    <w:multiLevelType w:val="multilevel"/>
    <w:tmpl w:val="99642300"/>
    <w:styleLink w:val="WW8Num8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6" w15:restartNumberingAfterBreak="0">
    <w:nsid w:val="56C349DB"/>
    <w:multiLevelType w:val="multilevel"/>
    <w:tmpl w:val="17D809F8"/>
    <w:styleLink w:val="WW8Num1"/>
    <w:lvl w:ilvl="0">
      <w:numFmt w:val="bullet"/>
      <w:lvlText w:val=""/>
      <w:lvlJc w:val="left"/>
      <w:pPr>
        <w:ind w:left="720" w:hanging="360"/>
      </w:pPr>
      <w:rPr>
        <w:rFonts w:ascii="OpenSymbol" w:eastAsia="OpenSymbol, 'Arial Unicode MS'" w:hAnsi="Open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7" w15:restartNumberingAfterBreak="0">
    <w:nsid w:val="62052358"/>
    <w:multiLevelType w:val="multilevel"/>
    <w:tmpl w:val="2668EC26"/>
    <w:styleLink w:val="WW8Num6"/>
    <w:lvl w:ilvl="0">
      <w:numFmt w:val="bullet"/>
      <w:lvlText w:val=""/>
      <w:lvlJc w:val="left"/>
      <w:pPr>
        <w:ind w:left="108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80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88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324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960" w:hanging="360"/>
      </w:pPr>
      <w:rPr>
        <w:rFonts w:ascii="OpenSymbol, 'Arial Unicode MS'" w:hAnsi="OpenSymbol, 'Arial Unicode MS'" w:cs="OpenSymbol, 'Arial Unicode MS'"/>
      </w:rPr>
    </w:lvl>
  </w:abstractNum>
  <w:abstractNum w:abstractNumId="8" w15:restartNumberingAfterBreak="0">
    <w:nsid w:val="750D4230"/>
    <w:multiLevelType w:val="multilevel"/>
    <w:tmpl w:val="BEFA0E0E"/>
    <w:styleLink w:val="WW8Num4"/>
    <w:lvl w:ilvl="0">
      <w:numFmt w:val="bullet"/>
      <w:lvlText w:val=""/>
      <w:lvlJc w:val="left"/>
      <w:pPr>
        <w:ind w:left="144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80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88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360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96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4320" w:hanging="360"/>
      </w:pPr>
      <w:rPr>
        <w:rFonts w:ascii="OpenSymbol, 'Arial Unicode MS'" w:hAnsi="OpenSymbol, 'Arial Unicode MS'" w:cs="OpenSymbol, 'Arial Unicode MS'"/>
      </w:rPr>
    </w:lvl>
  </w:abstractNum>
  <w:abstractNum w:abstractNumId="9" w15:restartNumberingAfterBreak="0">
    <w:nsid w:val="79E21BF0"/>
    <w:multiLevelType w:val="multilevel"/>
    <w:tmpl w:val="EFDA1A10"/>
    <w:lvl w:ilvl="0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num w:numId="1" w16cid:durableId="1765108020">
    <w:abstractNumId w:val="6"/>
  </w:num>
  <w:num w:numId="2" w16cid:durableId="1782988348">
    <w:abstractNumId w:val="4"/>
  </w:num>
  <w:num w:numId="3" w16cid:durableId="838038675">
    <w:abstractNumId w:val="2"/>
  </w:num>
  <w:num w:numId="4" w16cid:durableId="1455447336">
    <w:abstractNumId w:val="8"/>
  </w:num>
  <w:num w:numId="5" w16cid:durableId="1309627740">
    <w:abstractNumId w:val="0"/>
  </w:num>
  <w:num w:numId="6" w16cid:durableId="101921219">
    <w:abstractNumId w:val="7"/>
  </w:num>
  <w:num w:numId="7" w16cid:durableId="1715503087">
    <w:abstractNumId w:val="3"/>
  </w:num>
  <w:num w:numId="8" w16cid:durableId="2101171486">
    <w:abstractNumId w:val="5"/>
  </w:num>
  <w:num w:numId="9" w16cid:durableId="134378739">
    <w:abstractNumId w:val="6"/>
    <w:lvlOverride w:ilvl="0"/>
  </w:num>
  <w:num w:numId="10" w16cid:durableId="1949196550">
    <w:abstractNumId w:val="4"/>
    <w:lvlOverride w:ilvl="0"/>
  </w:num>
  <w:num w:numId="11" w16cid:durableId="1770736234">
    <w:abstractNumId w:val="8"/>
    <w:lvlOverride w:ilvl="0"/>
  </w:num>
  <w:num w:numId="12" w16cid:durableId="1140221044">
    <w:abstractNumId w:val="2"/>
    <w:lvlOverride w:ilvl="0"/>
  </w:num>
  <w:num w:numId="13" w16cid:durableId="152186607">
    <w:abstractNumId w:val="0"/>
    <w:lvlOverride w:ilvl="0"/>
  </w:num>
  <w:num w:numId="14" w16cid:durableId="1356350739">
    <w:abstractNumId w:val="7"/>
    <w:lvlOverride w:ilvl="0"/>
  </w:num>
  <w:num w:numId="15" w16cid:durableId="447164412">
    <w:abstractNumId w:val="3"/>
    <w:lvlOverride w:ilvl="0"/>
  </w:num>
  <w:num w:numId="16" w16cid:durableId="868379108">
    <w:abstractNumId w:val="1"/>
  </w:num>
  <w:num w:numId="17" w16cid:durableId="791755095">
    <w:abstractNumId w:val="6"/>
    <w:lvlOverride w:ilvl="0"/>
  </w:num>
  <w:num w:numId="18" w16cid:durableId="594678594">
    <w:abstractNumId w:val="9"/>
  </w:num>
  <w:num w:numId="19" w16cid:durableId="2006862077">
    <w:abstractNumId w:val="6"/>
    <w:lvlOverride w:ilvl="0"/>
  </w:num>
  <w:num w:numId="20" w16cid:durableId="1125780031">
    <w:abstractNumId w:val="6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4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E2539C"/>
    <w:rsid w:val="0076682A"/>
    <w:rsid w:val="00E2539C"/>
    <w:rsid w:val="00EB0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3B487BC"/>
  <w15:docId w15:val="{4747DBDB-3099-284F-BD2D-9F1B45E2D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Arial"/>
        <w:kern w:val="3"/>
        <w:sz w:val="24"/>
        <w:szCs w:val="24"/>
        <w:lang w:val="es-ES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uentedeprrafopredeter">
    <w:name w:val="Fuente de párrafo predeter."/>
  </w:style>
  <w:style w:type="paragraph" w:customStyle="1" w:styleId="Standard">
    <w:name w:val="Standard"/>
    <w:pPr>
      <w:widowControl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customStyle="1" w:styleId="Lista">
    <w:name w:val="Lista"/>
    <w:basedOn w:val="Textbody"/>
    <w:rPr>
      <w:rFonts w:cs="Arial"/>
    </w:rPr>
  </w:style>
  <w:style w:type="paragraph" w:customStyle="1" w:styleId="Descripcin">
    <w:name w:val="Descripció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Encabezado">
    <w:name w:val="Encabezado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Piedepgina">
    <w:name w:val="Pie de página"/>
    <w:basedOn w:val="Standard"/>
    <w:pPr>
      <w:tabs>
        <w:tab w:val="center" w:pos="4252"/>
        <w:tab w:val="right" w:pos="8504"/>
      </w:tabs>
    </w:pPr>
  </w:style>
  <w:style w:type="paragraph" w:customStyle="1" w:styleId="Framecontents">
    <w:name w:val="Frame contents"/>
    <w:basedOn w:val="Standard"/>
  </w:style>
  <w:style w:type="character" w:customStyle="1" w:styleId="WW8Num1z0">
    <w:name w:val="WW8Num1z0"/>
    <w:rPr>
      <w:rFonts w:ascii="Symbol" w:eastAsia="Symbol" w:hAnsi="Symbol" w:cs="OpenSymbol, 'Arial Unicode MS'"/>
    </w:rPr>
  </w:style>
  <w:style w:type="character" w:customStyle="1" w:styleId="WW8Num1z1">
    <w:name w:val="WW8Num1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2z0">
    <w:name w:val="WW8Num2z0"/>
    <w:rPr>
      <w:rFonts w:ascii="Symbol" w:eastAsia="Symbol" w:hAnsi="Symbol" w:cs="OpenSymbol, 'Arial Unicode MS'"/>
    </w:rPr>
  </w:style>
  <w:style w:type="character" w:customStyle="1" w:styleId="WW8Num2z1">
    <w:name w:val="WW8Num2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3z0">
    <w:name w:val="WW8Num3z0"/>
    <w:rPr>
      <w:rFonts w:ascii="Symbol" w:eastAsia="Symbol" w:hAnsi="Symbol" w:cs="OpenSymbol, 'Arial Unicode MS'"/>
    </w:rPr>
  </w:style>
  <w:style w:type="character" w:customStyle="1" w:styleId="WW8Num3z1">
    <w:name w:val="WW8Num3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4z0">
    <w:name w:val="WW8Num4z0"/>
    <w:rPr>
      <w:rFonts w:ascii="Symbol" w:eastAsia="Symbol" w:hAnsi="Symbol" w:cs="OpenSymbol, 'Arial Unicode MS'"/>
    </w:rPr>
  </w:style>
  <w:style w:type="character" w:customStyle="1" w:styleId="WW8Num4z1">
    <w:name w:val="WW8Num4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5z0">
    <w:name w:val="WW8Num5z0"/>
    <w:rPr>
      <w:rFonts w:ascii="Symbol" w:eastAsia="Symbol" w:hAnsi="Symbol" w:cs="OpenSymbol, 'Arial Unicode MS'"/>
    </w:rPr>
  </w:style>
  <w:style w:type="character" w:customStyle="1" w:styleId="WW8Num5z1">
    <w:name w:val="WW8Num5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6z0">
    <w:name w:val="WW8Num6z0"/>
    <w:rPr>
      <w:rFonts w:ascii="Symbol" w:eastAsia="Symbol" w:hAnsi="Symbol" w:cs="OpenSymbol, 'Arial Unicode MS'"/>
    </w:rPr>
  </w:style>
  <w:style w:type="character" w:customStyle="1" w:styleId="WW8Num6z1">
    <w:name w:val="WW8Num6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7z0">
    <w:name w:val="WW8Num7z0"/>
    <w:rPr>
      <w:rFonts w:ascii="Symbol" w:eastAsia="Symbol" w:hAnsi="Symbol" w:cs="OpenSymbol, 'Arial Unicode MS'"/>
    </w:rPr>
  </w:style>
  <w:style w:type="character" w:customStyle="1" w:styleId="WW8Num7z1">
    <w:name w:val="WW8Num7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4z3">
    <w:name w:val="WW8Num4z3"/>
    <w:rPr>
      <w:rFonts w:ascii="Symbol" w:eastAsia="Symbol" w:hAnsi="Symbol" w:cs="Symbol"/>
    </w:rPr>
  </w:style>
  <w:style w:type="character" w:customStyle="1" w:styleId="WW8Num5z3">
    <w:name w:val="WW8Num5z3"/>
    <w:rPr>
      <w:rFonts w:ascii="Symbol" w:eastAsia="Symbol" w:hAnsi="Symbol" w:cs="Symbol"/>
    </w:rPr>
  </w:style>
  <w:style w:type="character" w:customStyle="1" w:styleId="WW8Num7z2">
    <w:name w:val="WW8Num7z2"/>
    <w:rPr>
      <w:rFonts w:ascii="Wingdings" w:eastAsia="Wingdings" w:hAnsi="Wingdings" w:cs="Wingdings"/>
    </w:rPr>
  </w:style>
  <w:style w:type="character" w:customStyle="1" w:styleId="WW8Num7z3">
    <w:name w:val="WW8Num7z3"/>
    <w:rPr>
      <w:rFonts w:ascii="Symbol" w:eastAsia="Symbol" w:hAnsi="Symbol" w:cs="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1">
    <w:name w:val="WW8Num1"/>
    <w:basedOn w:val="NoList"/>
    <w:pPr>
      <w:numPr>
        <w:numId w:val="1"/>
      </w:numPr>
    </w:pPr>
  </w:style>
  <w:style w:type="numbering" w:customStyle="1" w:styleId="WW8Num2">
    <w:name w:val="WW8Num2"/>
    <w:basedOn w:val="NoList"/>
    <w:pPr>
      <w:numPr>
        <w:numId w:val="2"/>
      </w:numPr>
    </w:pPr>
  </w:style>
  <w:style w:type="numbering" w:customStyle="1" w:styleId="WW8Num3">
    <w:name w:val="WW8Num3"/>
    <w:basedOn w:val="NoList"/>
    <w:pPr>
      <w:numPr>
        <w:numId w:val="3"/>
      </w:numPr>
    </w:pPr>
  </w:style>
  <w:style w:type="numbering" w:customStyle="1" w:styleId="WW8Num4">
    <w:name w:val="WW8Num4"/>
    <w:basedOn w:val="NoList"/>
    <w:pPr>
      <w:numPr>
        <w:numId w:val="4"/>
      </w:numPr>
    </w:pPr>
  </w:style>
  <w:style w:type="numbering" w:customStyle="1" w:styleId="WW8Num5">
    <w:name w:val="WW8Num5"/>
    <w:basedOn w:val="NoList"/>
    <w:pPr>
      <w:numPr>
        <w:numId w:val="5"/>
      </w:numPr>
    </w:pPr>
  </w:style>
  <w:style w:type="numbering" w:customStyle="1" w:styleId="WW8Num6">
    <w:name w:val="WW8Num6"/>
    <w:basedOn w:val="NoList"/>
    <w:pPr>
      <w:numPr>
        <w:numId w:val="6"/>
      </w:numPr>
    </w:pPr>
  </w:style>
  <w:style w:type="numbering" w:customStyle="1" w:styleId="WW8Num7">
    <w:name w:val="WW8Num7"/>
    <w:basedOn w:val="NoList"/>
    <w:pPr>
      <w:numPr>
        <w:numId w:val="7"/>
      </w:numPr>
    </w:pPr>
  </w:style>
  <w:style w:type="numbering" w:customStyle="1" w:styleId="WW8Num8">
    <w:name w:val="WW8Num8"/>
    <w:basedOn w:val="NoList"/>
    <w:pPr>
      <w:numPr>
        <w:numId w:val="8"/>
      </w:numPr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2093</Words>
  <Characters>11933</Characters>
  <Application>Microsoft Office Word</Application>
  <DocSecurity>0</DocSecurity>
  <Lines>99</Lines>
  <Paragraphs>27</Paragraphs>
  <ScaleCrop>false</ScaleCrop>
  <Company/>
  <LinksUpToDate>false</LinksUpToDate>
  <CharactersWithSpaces>13999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Gestió de les comissions</dc:title>
  <dc:creator>ACOCAT</dc:creator>
  <cp:lastModifiedBy>Joana Macías Valls</cp:lastModifiedBy>
  <cp:revision>2</cp:revision>
  <dcterms:created xsi:type="dcterms:W3CDTF">2022-11-14T09:13:00Z</dcterms:created>
  <dcterms:modified xsi:type="dcterms:W3CDTF">2022-11-14T09:13:00Z</dcterms:modified>
</cp:coreProperties>
</file>